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CFF2A5" w14:textId="77777777" w:rsidR="002F1DFA" w:rsidRPr="006C71E6" w:rsidRDefault="00000000" w:rsidP="003D6C1C">
      <w:pPr>
        <w:tabs>
          <w:tab w:val="left" w:pos="10221"/>
        </w:tabs>
        <w:bidi/>
        <w:spacing w:after="120"/>
        <w:ind w:left="-235" w:firstLine="235"/>
        <w:rPr>
          <w:b/>
          <w:bCs/>
          <w:color w:val="002060"/>
          <w:sz w:val="18"/>
          <w:szCs w:val="18"/>
          <w:rtl/>
        </w:rPr>
      </w:pPr>
      <w:r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AC3374" wp14:editId="763EDA34">
                <wp:simplePos x="0" y="0"/>
                <wp:positionH relativeFrom="column">
                  <wp:posOffset>2893695</wp:posOffset>
                </wp:positionH>
                <wp:positionV relativeFrom="paragraph">
                  <wp:posOffset>91440</wp:posOffset>
                </wp:positionV>
                <wp:extent cx="3276600" cy="800100"/>
                <wp:effectExtent l="0" t="0" r="0" b="0"/>
                <wp:wrapNone/>
                <wp:docPr id="32" name="AutoShap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74CE06" w14:textId="77777777" w:rsidR="00C75577" w:rsidRDefault="00000000" w:rsidP="006B28E4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                          </w:t>
                            </w:r>
                          </w:p>
                          <w:p w14:paraId="1E10B8F0" w14:textId="77777777" w:rsidR="006B28E4" w:rsidRPr="006C71E6" w:rsidRDefault="00000000" w:rsidP="006B28E4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                             اختبار فتري</w:t>
                            </w:r>
                            <w:r w:rsidR="004C484A">
                              <w:rPr>
                                <w:rFonts w:ascii="Amiri" w:hAnsi="Amiri" w:cs="Amiri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C484A" w:rsidRPr="004C484A">
                              <w:rPr>
                                <w:noProof/>
                              </w:rPr>
                              <w:drawing>
                                <wp:inline distT="0" distB="0" distL="0" distR="0" wp14:anchorId="61623088" wp14:editId="0EECC3D3">
                                  <wp:extent cx="815340" cy="676910"/>
                                  <wp:effectExtent l="0" t="0" r="3810" b="8890"/>
                                  <wp:docPr id="2076483833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6483833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5340" cy="676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C484A">
                              <w:rPr>
                                <w:rFonts w:ascii="Amiri" w:hAnsi="Amiri" w:cs="Amiri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C3374" id="AutoShape 426" o:spid="_x0000_s1026" style="position:absolute;left:0;text-align:left;margin-left:227.85pt;margin-top:7.2pt;width:258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" stroked="f" strokeweight="2.5pt">
                <v:shadow color="#868686"/>
                <v:textbox>
                  <w:txbxContent>
                    <w:p w14:paraId="6A74CE06" w14:textId="77777777" w:rsidR="00C75577" w:rsidRDefault="00000000" w:rsidP="006B28E4">
                      <w:pPr>
                        <w:pStyle w:val="a3"/>
                        <w:bidi/>
                        <w:rPr>
                          <w:rFonts w:ascii="Amiri" w:hAnsi="Amiri" w:cs="Amiri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miri" w:hAnsi="Amiri" w:cs="Amiri" w:hint="cs"/>
                          <w:color w:val="000000"/>
                          <w:sz w:val="24"/>
                          <w:szCs w:val="24"/>
                          <w:rtl/>
                        </w:rPr>
                        <w:t xml:space="preserve">                             </w:t>
                      </w:r>
                    </w:p>
                    <w:p w14:paraId="1E10B8F0" w14:textId="77777777" w:rsidR="006B28E4" w:rsidRPr="006C71E6" w:rsidRDefault="00000000" w:rsidP="006B28E4">
                      <w:pPr>
                        <w:pStyle w:val="a3"/>
                        <w:bidi/>
                        <w:rPr>
                          <w:rFonts w:ascii="Amiri" w:hAnsi="Amiri" w:cs="Amiri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="Amiri" w:hAnsi="Amiri" w:cs="Amiri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                             اختبار فتري</w:t>
                      </w:r>
                      <w:r w:rsidR="004C484A">
                        <w:rPr>
                          <w:rFonts w:ascii="Amiri" w:hAnsi="Amiri" w:cs="Amiri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C484A" w:rsidRPr="004C484A">
                        <w:rPr>
                          <w:noProof/>
                        </w:rPr>
                        <w:drawing>
                          <wp:inline distT="0" distB="0" distL="0" distR="0" wp14:anchorId="61623088" wp14:editId="0EECC3D3">
                            <wp:extent cx="815340" cy="676910"/>
                            <wp:effectExtent l="0" t="0" r="3810" b="8890"/>
                            <wp:docPr id="2076483833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6483833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5340" cy="676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C484A">
                        <w:rPr>
                          <w:rFonts w:ascii="Amiri" w:hAnsi="Amiri" w:cs="Amiri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9C7456" w14:textId="77777777" w:rsidR="002F1DFA" w:rsidRPr="006C71E6" w:rsidRDefault="00000000" w:rsidP="002F1DFA">
      <w:pPr>
        <w:bidi/>
        <w:spacing w:after="120"/>
        <w:ind w:left="-235" w:firstLine="235"/>
        <w:rPr>
          <w:b/>
          <w:bCs/>
          <w:color w:val="002060"/>
          <w:rtl/>
        </w:rPr>
      </w:pPr>
      <w:r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4600D6" wp14:editId="6C9B0CFF">
                <wp:simplePos x="0" y="0"/>
                <wp:positionH relativeFrom="column">
                  <wp:posOffset>1606550</wp:posOffset>
                </wp:positionH>
                <wp:positionV relativeFrom="paragraph">
                  <wp:posOffset>182880</wp:posOffset>
                </wp:positionV>
                <wp:extent cx="629014" cy="489006"/>
                <wp:effectExtent l="0" t="0" r="19050" b="25400"/>
                <wp:wrapNone/>
                <wp:docPr id="517455390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14" cy="489006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  <a:gs pos="50000">
                                    <a:srgbClr val="DDD8C2"/>
                                  </a:gs>
                                  <a:gs pos="10000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7283C8D9" w14:textId="77777777" w:rsidR="005F405A" w:rsidRPr="005F405A" w:rsidRDefault="00000000" w:rsidP="005F405A">
                            <w:pPr>
                              <w:pStyle w:val="a3"/>
                              <w:pBdr>
                                <w:bottom w:val="single" w:sz="6" w:space="0" w:color="auto"/>
                              </w:pBdr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</w:p>
                          <w:p w14:paraId="44BD1030" w14:textId="77777777" w:rsidR="005F405A" w:rsidRPr="005F405A" w:rsidRDefault="005F405A" w:rsidP="005F405A">
                            <w:pPr>
                              <w:pStyle w:val="a3"/>
                              <w:pBdr>
                                <w:bottom w:val="single" w:sz="6" w:space="0" w:color="auto"/>
                              </w:pBdr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FF0000"/>
                                <w:rtl/>
                                <w:lang w:eastAsia="ar-SA"/>
                              </w:rPr>
                            </w:pPr>
                          </w:p>
                          <w:p w14:paraId="2422ECD0" w14:textId="77777777" w:rsidR="005F405A" w:rsidRPr="005F405A" w:rsidRDefault="00000000" w:rsidP="005F405A">
                            <w:pPr>
                              <w:pStyle w:val="a3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  <w:lang w:eastAsia="ar-SA"/>
                              </w:rPr>
                            </w:pPr>
                            <w:r w:rsidRPr="005F405A">
                              <w:rPr>
                                <w:rFonts w:ascii="Traditional Arabic" w:hAnsi="Traditional Arabic" w:cs="Traditional Arabic" w:hint="cs"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>10</w:t>
                            </w:r>
                          </w:p>
                          <w:p w14:paraId="6AE3A633" w14:textId="77777777" w:rsidR="005F405A" w:rsidRPr="00C9261F" w:rsidRDefault="005F405A" w:rsidP="005F405A">
                            <w:pPr>
                              <w:pStyle w:val="a3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sz w:val="24"/>
                                <w:szCs w:val="24"/>
                                <w:u w:val="single"/>
                                <w:rtl/>
                                <w:lang w:eastAsia="ar-SA"/>
                              </w:rPr>
                            </w:pPr>
                          </w:p>
                          <w:p w14:paraId="3A6BED09" w14:textId="77777777" w:rsidR="005F405A" w:rsidRPr="00C9261F" w:rsidRDefault="005F405A" w:rsidP="005F405A">
                            <w:pPr>
                              <w:pStyle w:val="a3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</w:rPr>
                            </w:pPr>
                          </w:p>
                          <w:p w14:paraId="59714B82" w14:textId="77777777" w:rsidR="005F405A" w:rsidRDefault="005F405A" w:rsidP="005F405A">
                            <w:pPr>
                              <w:pStyle w:val="a3"/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4600D6" id="AutoShape 326" o:spid="_x0000_s1027" style="position:absolute;left:0;text-align:left;margin-left:126.5pt;margin-top:14.4pt;width:49.55pt;height:3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" filled="f" fillcolor="#dfdac6" strokeweight="1.5pt">
                <v:fill color2="#ddd8c2" rotate="t" focus="50%" type="gradient"/>
                <v:textbox>
                  <w:txbxContent>
                    <w:p w14:paraId="7283C8D9" w14:textId="77777777" w:rsidR="005F405A" w:rsidRPr="005F405A" w:rsidRDefault="00000000" w:rsidP="005F405A">
                      <w:pPr>
                        <w:pStyle w:val="a3"/>
                        <w:pBdr>
                          <w:bottom w:val="single" w:sz="6" w:space="0" w:color="auto"/>
                        </w:pBdr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     </w:t>
                      </w:r>
                    </w:p>
                    <w:p w14:paraId="44BD1030" w14:textId="77777777" w:rsidR="005F405A" w:rsidRPr="005F405A" w:rsidRDefault="005F405A" w:rsidP="005F405A">
                      <w:pPr>
                        <w:pStyle w:val="a3"/>
                        <w:pBdr>
                          <w:bottom w:val="single" w:sz="6" w:space="0" w:color="auto"/>
                        </w:pBdr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FF0000"/>
                          <w:rtl/>
                          <w:lang w:eastAsia="ar-SA"/>
                        </w:rPr>
                      </w:pPr>
                    </w:p>
                    <w:p w14:paraId="2422ECD0" w14:textId="77777777" w:rsidR="005F405A" w:rsidRPr="005F405A" w:rsidRDefault="00000000" w:rsidP="005F405A">
                      <w:pPr>
                        <w:pStyle w:val="a3"/>
                        <w:bidi/>
                        <w:jc w:val="center"/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  <w:lang w:eastAsia="ar-SA"/>
                        </w:rPr>
                      </w:pPr>
                      <w:r w:rsidRPr="005F405A">
                        <w:rPr>
                          <w:rFonts w:ascii="Traditional Arabic" w:hAnsi="Traditional Arabic" w:cs="Traditional Arabic" w:hint="cs"/>
                          <w:sz w:val="32"/>
                          <w:szCs w:val="32"/>
                          <w:rtl/>
                          <w:lang w:eastAsia="ar-SA"/>
                        </w:rPr>
                        <w:t>10</w:t>
                      </w:r>
                    </w:p>
                    <w:p w14:paraId="6AE3A633" w14:textId="77777777" w:rsidR="005F405A" w:rsidRPr="00C9261F" w:rsidRDefault="005F405A" w:rsidP="005F405A">
                      <w:pPr>
                        <w:pStyle w:val="a3"/>
                        <w:bidi/>
                        <w:jc w:val="center"/>
                        <w:rPr>
                          <w:rFonts w:ascii="Traditional Arabic" w:hAnsi="Traditional Arabic" w:cs="Traditional Arabic"/>
                          <w:sz w:val="24"/>
                          <w:szCs w:val="24"/>
                          <w:u w:val="single"/>
                          <w:rtl/>
                          <w:lang w:eastAsia="ar-SA"/>
                        </w:rPr>
                      </w:pPr>
                    </w:p>
                    <w:p w14:paraId="3A6BED09" w14:textId="77777777" w:rsidR="005F405A" w:rsidRPr="00C9261F" w:rsidRDefault="005F405A" w:rsidP="005F405A">
                      <w:pPr>
                        <w:pStyle w:val="a3"/>
                        <w:bidi/>
                        <w:jc w:val="center"/>
                        <w:rPr>
                          <w:rFonts w:ascii="Traditional Arabic" w:hAnsi="Traditional Arabic" w:cs="Traditional Arabic"/>
                        </w:rPr>
                      </w:pPr>
                    </w:p>
                    <w:p w14:paraId="59714B82" w14:textId="77777777" w:rsidR="005F405A" w:rsidRDefault="005F405A" w:rsidP="005F405A">
                      <w:pPr>
                        <w:pStyle w:val="a3"/>
                        <w:bidi/>
                      </w:pPr>
                    </w:p>
                  </w:txbxContent>
                </v:textbox>
              </v:roundrect>
            </w:pict>
          </mc:Fallback>
        </mc:AlternateContent>
      </w:r>
      <w:r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4E8B20" wp14:editId="473C0119">
                <wp:simplePos x="0" y="0"/>
                <wp:positionH relativeFrom="column">
                  <wp:posOffset>4897755</wp:posOffset>
                </wp:positionH>
                <wp:positionV relativeFrom="paragraph">
                  <wp:posOffset>123190</wp:posOffset>
                </wp:positionV>
                <wp:extent cx="2183130" cy="942975"/>
                <wp:effectExtent l="0" t="0" r="0" b="0"/>
                <wp:wrapNone/>
                <wp:docPr id="1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AABBC" w14:textId="77777777" w:rsidR="003E37B1" w:rsidRPr="004C484A" w:rsidRDefault="00000000" w:rsidP="003E37B1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 w:rsidRPr="006C71E6">
                              <w:rPr>
                                <w:rFonts w:ascii="Amiri" w:hAnsi="Amiri" w:cs="Amiri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4C484A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لمملكة العربية السعودية</w:t>
                            </w:r>
                          </w:p>
                          <w:p w14:paraId="098B1687" w14:textId="77777777" w:rsidR="003E37B1" w:rsidRPr="004C484A" w:rsidRDefault="00000000" w:rsidP="003E37B1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 w:rsidRPr="004C484A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وزارة التعليم</w:t>
                            </w:r>
                            <w:r w:rsidR="004C484A" w:rsidRPr="004C484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 </w:t>
                            </w:r>
                          </w:p>
                          <w:p w14:paraId="37EBFA9B" w14:textId="77777777" w:rsidR="004C484A" w:rsidRPr="004C484A" w:rsidRDefault="00000000" w:rsidP="004C484A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 w:rsidRPr="004C484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الإدارة العامة للتعليم بالرياض / مكتب </w:t>
                            </w:r>
                          </w:p>
                          <w:p w14:paraId="72F9E3AC" w14:textId="77777777" w:rsidR="003E37B1" w:rsidRPr="004C484A" w:rsidRDefault="00000000" w:rsidP="003E37B1">
                            <w:pPr>
                              <w:pStyle w:val="a3"/>
                              <w:jc w:val="right"/>
                              <w:rPr>
                                <w:rFonts w:ascii="Aref Ruqaa" w:hAnsi="Aref Ruqaa" w:cs="Aref Ruqaa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C484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 ثانوية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4E8B20" id="_x0000_t202" coordsize="21600,21600" o:spt="202" path="m,l,21600r21600,l21600,xe">
                <v:stroke joinstyle="miter"/>
                <v:path gradientshapeok="t" o:connecttype="rect"/>
              </v:shapetype>
              <v:shape id="Text Box 429" o:spid="_x0000_s1028" type="#_x0000_t202" style="position:absolute;left:0;text-align:left;margin-left:385.65pt;margin-top:9.7pt;width:171.9pt;height:7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" filled="f" stroked="f">
                <v:textbox>
                  <w:txbxContent>
                    <w:p w14:paraId="17AAABBC" w14:textId="77777777" w:rsidR="003E37B1" w:rsidRPr="004C484A" w:rsidRDefault="00000000" w:rsidP="003E37B1">
                      <w:pPr>
                        <w:pStyle w:val="a3"/>
                        <w:bidi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 w:rsidRPr="006C71E6">
                        <w:rPr>
                          <w:rFonts w:ascii="Amiri" w:hAnsi="Amiri" w:cs="Amiri"/>
                          <w:color w:val="002060"/>
                          <w:sz w:val="20"/>
                          <w:szCs w:val="20"/>
                          <w:rtl/>
                        </w:rPr>
                        <w:t>ا</w:t>
                      </w:r>
                      <w:r w:rsidRPr="004C484A">
                        <w:rPr>
                          <w:rFonts w:ascii="Amiri" w:hAnsi="Amiri" w:cs="Amiri"/>
                          <w:color w:val="002060"/>
                          <w:rtl/>
                        </w:rPr>
                        <w:t>لمملكة العربية السعودية</w:t>
                      </w:r>
                    </w:p>
                    <w:p w14:paraId="098B1687" w14:textId="77777777" w:rsidR="003E37B1" w:rsidRPr="004C484A" w:rsidRDefault="00000000" w:rsidP="003E37B1">
                      <w:pPr>
                        <w:pStyle w:val="a3"/>
                        <w:bidi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 w:rsidRPr="004C484A">
                        <w:rPr>
                          <w:rFonts w:ascii="Amiri" w:hAnsi="Amiri" w:cs="Amiri"/>
                          <w:color w:val="002060"/>
                          <w:rtl/>
                        </w:rPr>
                        <w:t>وزارة التعليم</w:t>
                      </w:r>
                      <w:r w:rsidR="004C484A" w:rsidRPr="004C484A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 </w:t>
                      </w:r>
                    </w:p>
                    <w:p w14:paraId="37EBFA9B" w14:textId="77777777" w:rsidR="004C484A" w:rsidRPr="004C484A" w:rsidRDefault="00000000" w:rsidP="004C484A">
                      <w:pPr>
                        <w:pStyle w:val="a3"/>
                        <w:bidi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 w:rsidRPr="004C484A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الإدارة العامة للتعليم بالرياض / مكتب </w:t>
                      </w:r>
                    </w:p>
                    <w:p w14:paraId="72F9E3AC" w14:textId="77777777" w:rsidR="003E37B1" w:rsidRPr="004C484A" w:rsidRDefault="00000000" w:rsidP="003E37B1">
                      <w:pPr>
                        <w:pStyle w:val="a3"/>
                        <w:jc w:val="right"/>
                        <w:rPr>
                          <w:rFonts w:ascii="Aref Ruqaa" w:hAnsi="Aref Ruqaa" w:cs="Aref Ruqaa"/>
                          <w:color w:val="002060"/>
                          <w:sz w:val="28"/>
                          <w:szCs w:val="28"/>
                        </w:rPr>
                      </w:pPr>
                      <w:r w:rsidRPr="004C484A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 ثانوية </w:t>
                      </w:r>
                    </w:p>
                  </w:txbxContent>
                </v:textbox>
              </v:shape>
            </w:pict>
          </mc:Fallback>
        </mc:AlternateContent>
      </w:r>
      <w:r w:rsidR="00C7122D"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02F7F1" wp14:editId="60EECCEA">
                <wp:simplePos x="0" y="0"/>
                <wp:positionH relativeFrom="column">
                  <wp:posOffset>-483137</wp:posOffset>
                </wp:positionH>
                <wp:positionV relativeFrom="paragraph">
                  <wp:posOffset>80402</wp:posOffset>
                </wp:positionV>
                <wp:extent cx="1962150" cy="641838"/>
                <wp:effectExtent l="0" t="0" r="0" b="6350"/>
                <wp:wrapNone/>
                <wp:docPr id="33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41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A864" w14:textId="77777777" w:rsidR="004C484A" w:rsidRPr="006C71E6" w:rsidRDefault="00000000" w:rsidP="004C484A">
                            <w:pPr>
                              <w:pStyle w:val="a3"/>
                              <w:jc w:val="right"/>
                              <w:rPr>
                                <w:rFonts w:ascii="Amiri" w:hAnsi="Amiri" w:cs="Amiri"/>
                                <w:color w:val="002060"/>
                              </w:rPr>
                            </w:pPr>
                            <w:proofErr w:type="gramStart"/>
                            <w:r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المادة </w:t>
                            </w:r>
                            <w:r w:rsidR="00C75577"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:</w:t>
                            </w:r>
                            <w:proofErr w:type="gramEnd"/>
                            <w:r w:rsidR="0087249D"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 </w:t>
                            </w:r>
                            <w:r w:rsidR="005F405A" w:rsidRPr="006C71E6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جغرافيا </w:t>
                            </w:r>
                          </w:p>
                          <w:p w14:paraId="5D5AF398" w14:textId="77777777" w:rsidR="00C75577" w:rsidRDefault="00000000" w:rsidP="00333842">
                            <w:pPr>
                              <w:pStyle w:val="a3"/>
                              <w:jc w:val="right"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proofErr w:type="gramStart"/>
                            <w:r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الصف</w:t>
                            </w:r>
                            <w:r w:rsidR="00D75F09"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="00D75F09"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</w:t>
                            </w:r>
                            <w:r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</w:t>
                            </w:r>
                            <w:r w:rsidR="005F405A" w:rsidRPr="006C71E6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الثالث</w:t>
                            </w:r>
                            <w:r w:rsidR="00163CB2"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الثانوي</w:t>
                            </w:r>
                          </w:p>
                          <w:p w14:paraId="0540044F" w14:textId="77777777" w:rsidR="004C484A" w:rsidRPr="006C71E6" w:rsidRDefault="00000000" w:rsidP="00333842">
                            <w:pPr>
                              <w:pStyle w:val="a3"/>
                              <w:jc w:val="right"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الفصل الأول 144</w:t>
                            </w:r>
                            <w:r w:rsidR="008E10E8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6</w:t>
                            </w:r>
                            <w:r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هـ</w:t>
                            </w:r>
                          </w:p>
                          <w:p w14:paraId="03F2085F" w14:textId="77777777" w:rsidR="00C75577" w:rsidRPr="00333842" w:rsidRDefault="00C75577" w:rsidP="00333842">
                            <w:pPr>
                              <w:pStyle w:val="a3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2F7F1" id="_x0000_s1029" type="#_x0000_t202" style="position:absolute;left:0;text-align:left;margin-left:-38.05pt;margin-top:6.35pt;width:154.5pt;height:5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" filled="f" stroked="f">
                <v:textbox>
                  <w:txbxContent>
                    <w:p w14:paraId="583AA864" w14:textId="77777777" w:rsidR="004C484A" w:rsidRPr="006C71E6" w:rsidRDefault="00000000" w:rsidP="004C484A">
                      <w:pPr>
                        <w:pStyle w:val="a3"/>
                        <w:jc w:val="right"/>
                        <w:rPr>
                          <w:rFonts w:ascii="Amiri" w:hAnsi="Amiri" w:cs="Amiri"/>
                          <w:color w:val="002060"/>
                        </w:rPr>
                      </w:pPr>
                      <w:proofErr w:type="gramStart"/>
                      <w:r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المادة </w:t>
                      </w:r>
                      <w:r w:rsidR="00C75577"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>:</w:t>
                      </w:r>
                      <w:proofErr w:type="gramEnd"/>
                      <w:r w:rsidR="0087249D"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 </w:t>
                      </w:r>
                      <w:r w:rsidR="005F405A" w:rsidRPr="006C71E6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جغرافيا </w:t>
                      </w:r>
                    </w:p>
                    <w:p w14:paraId="5D5AF398" w14:textId="77777777" w:rsidR="00C75577" w:rsidRDefault="00000000" w:rsidP="00333842">
                      <w:pPr>
                        <w:pStyle w:val="a3"/>
                        <w:jc w:val="right"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proofErr w:type="gramStart"/>
                      <w:r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>الصف</w:t>
                      </w:r>
                      <w:r w:rsidR="00D75F09"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:</w:t>
                      </w:r>
                      <w:proofErr w:type="gramEnd"/>
                      <w:r w:rsidR="00D75F09"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</w:t>
                      </w:r>
                      <w:r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</w:t>
                      </w:r>
                      <w:r w:rsidR="005F405A" w:rsidRPr="006C71E6">
                        <w:rPr>
                          <w:rFonts w:ascii="Amiri" w:hAnsi="Amiri" w:cs="Amiri" w:hint="cs"/>
                          <w:color w:val="002060"/>
                          <w:rtl/>
                        </w:rPr>
                        <w:t>الثالث</w:t>
                      </w:r>
                      <w:r w:rsidR="00163CB2"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الثانوي</w:t>
                      </w:r>
                    </w:p>
                    <w:p w14:paraId="0540044F" w14:textId="77777777" w:rsidR="004C484A" w:rsidRPr="006C71E6" w:rsidRDefault="00000000" w:rsidP="00333842">
                      <w:pPr>
                        <w:pStyle w:val="a3"/>
                        <w:jc w:val="right"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>
                        <w:rPr>
                          <w:rFonts w:ascii="Amiri" w:hAnsi="Amiri" w:cs="Amiri" w:hint="cs"/>
                          <w:color w:val="002060"/>
                          <w:rtl/>
                        </w:rPr>
                        <w:t>الفصل الأول 144</w:t>
                      </w:r>
                      <w:r w:rsidR="008E10E8">
                        <w:rPr>
                          <w:rFonts w:ascii="Amiri" w:hAnsi="Amiri" w:cs="Amiri" w:hint="cs"/>
                          <w:color w:val="002060"/>
                          <w:rtl/>
                        </w:rPr>
                        <w:t>6</w:t>
                      </w:r>
                      <w:r>
                        <w:rPr>
                          <w:rFonts w:ascii="Amiri" w:hAnsi="Amiri" w:cs="Amiri" w:hint="cs"/>
                          <w:color w:val="002060"/>
                          <w:rtl/>
                        </w:rPr>
                        <w:t>هـ</w:t>
                      </w:r>
                    </w:p>
                    <w:p w14:paraId="03F2085F" w14:textId="77777777" w:rsidR="00C75577" w:rsidRPr="00333842" w:rsidRDefault="00C75577" w:rsidP="00333842">
                      <w:pPr>
                        <w:pStyle w:val="a3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0B2B"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380A38" wp14:editId="34ECDEAF">
                <wp:simplePos x="0" y="0"/>
                <wp:positionH relativeFrom="column">
                  <wp:posOffset>-3513455</wp:posOffset>
                </wp:positionH>
                <wp:positionV relativeFrom="paragraph">
                  <wp:posOffset>80645</wp:posOffset>
                </wp:positionV>
                <wp:extent cx="1522095" cy="1228090"/>
                <wp:effectExtent l="0" t="0" r="20955" b="10160"/>
                <wp:wrapNone/>
                <wp:docPr id="31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1228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FBFBF"/>
                            </a:gs>
                            <a:gs pos="50000">
                              <a:srgbClr val="DDD8C2"/>
                            </a:gs>
                            <a:gs pos="100000">
                              <a:srgbClr val="BFBFB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7421404" algn="ctr" rotWithShape="0">
                                  <a:srgbClr val="27272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779856" w14:textId="77777777" w:rsidR="008F04FF" w:rsidRPr="003729FF" w:rsidRDefault="00000000" w:rsidP="008F7ED4">
                            <w:pPr>
                              <w:pStyle w:val="a3"/>
                              <w:bidi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مكتب التربية والتعليم بالنسيم</w:t>
                            </w:r>
                          </w:p>
                          <w:p w14:paraId="541BF621" w14:textId="77777777" w:rsidR="008F04FF" w:rsidRPr="003729FF" w:rsidRDefault="00000000" w:rsidP="00725B8C">
                            <w:pPr>
                              <w:pStyle w:val="a3"/>
                              <w:bidi/>
                              <w:spacing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 xml:space="preserve">ثانـوية أحمـد بن حنبل </w:t>
                            </w:r>
                          </w:p>
                          <w:p w14:paraId="4FBE367D" w14:textId="77777777" w:rsidR="008F04FF" w:rsidRPr="003729FF" w:rsidRDefault="00000000" w:rsidP="00725B8C">
                            <w:pPr>
                              <w:pStyle w:val="a3"/>
                              <w:bidi/>
                              <w:spacing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قـســم العـلـــوم</w:t>
                            </w:r>
                          </w:p>
                          <w:p w14:paraId="4F3D45D5" w14:textId="77777777" w:rsidR="008F04FF" w:rsidRPr="00302A9D" w:rsidRDefault="008F04FF" w:rsidP="008F7ED4">
                            <w:pPr>
                              <w:pStyle w:val="a3"/>
                              <w:bidi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80A38" id="Rectangle 156" o:spid="_x0000_s1030" style="position:absolute;left:0;text-align:left;margin-left:-276.65pt;margin-top:6.35pt;width:119.85pt;height:9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" fillcolor="#bfbfbf">
                <v:fill color2="#ddd8c2" focus="50%" type="gradient"/>
                <v:shadow color="#272727" opacity=".5" offset="-2pt,3pt"/>
                <v:textbox>
                  <w:txbxContent>
                    <w:p w14:paraId="31779856" w14:textId="77777777" w:rsidR="008F04FF" w:rsidRPr="003729FF" w:rsidRDefault="00000000" w:rsidP="008F7ED4">
                      <w:pPr>
                        <w:pStyle w:val="a3"/>
                        <w:bidi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مكتب التربية والتعليم بالنسيم</w:t>
                      </w:r>
                    </w:p>
                    <w:p w14:paraId="541BF621" w14:textId="77777777" w:rsidR="008F04FF" w:rsidRPr="003729FF" w:rsidRDefault="00000000" w:rsidP="00725B8C">
                      <w:pPr>
                        <w:pStyle w:val="a3"/>
                        <w:bidi/>
                        <w:spacing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 xml:space="preserve">ثانـوية أحمـد بن حنبل </w:t>
                      </w:r>
                    </w:p>
                    <w:p w14:paraId="4FBE367D" w14:textId="77777777" w:rsidR="008F04FF" w:rsidRPr="003729FF" w:rsidRDefault="00000000" w:rsidP="00725B8C">
                      <w:pPr>
                        <w:pStyle w:val="a3"/>
                        <w:bidi/>
                        <w:spacing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قـســم العـلـــوم</w:t>
                      </w:r>
                    </w:p>
                    <w:p w14:paraId="4F3D45D5" w14:textId="77777777" w:rsidR="008F04FF" w:rsidRPr="00302A9D" w:rsidRDefault="008F04FF" w:rsidP="008F7ED4">
                      <w:pPr>
                        <w:pStyle w:val="a3"/>
                        <w:bidi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"/>
                          <w:szCs w:val="2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28039F" w14:textId="77777777" w:rsidR="002F1DFA" w:rsidRPr="006C71E6" w:rsidRDefault="00000000" w:rsidP="003E37B1">
      <w:pPr>
        <w:tabs>
          <w:tab w:val="left" w:pos="4037"/>
        </w:tabs>
        <w:bidi/>
        <w:spacing w:after="120"/>
        <w:ind w:left="-235" w:firstLine="235"/>
        <w:rPr>
          <w:b/>
          <w:bCs/>
          <w:color w:val="002060"/>
          <w:rtl/>
        </w:rPr>
      </w:pPr>
      <w:r>
        <w:rPr>
          <w:rFonts w:ascii="Sakkal Majalla" w:hAnsi="Sakkal Majalla" w:cs="Sakkal Majalla"/>
          <w:noProof/>
          <w:color w:val="00206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27BF54" wp14:editId="55E3FEF6">
                <wp:simplePos x="0" y="0"/>
                <wp:positionH relativeFrom="column">
                  <wp:posOffset>1632585</wp:posOffset>
                </wp:positionH>
                <wp:positionV relativeFrom="paragraph">
                  <wp:posOffset>151765</wp:posOffset>
                </wp:positionV>
                <wp:extent cx="563880" cy="7620"/>
                <wp:effectExtent l="0" t="0" r="26670" b="30480"/>
                <wp:wrapNone/>
                <wp:docPr id="1127284686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31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70528" from="128.55pt,11.95pt" to="172.95pt,12.55pt" strokecolor="#4579b8"/>
            </w:pict>
          </mc:Fallback>
        </mc:AlternateContent>
      </w:r>
      <w:r w:rsidR="00870208" w:rsidRPr="006C71E6">
        <w:rPr>
          <w:b/>
          <w:bCs/>
          <w:color w:val="002060"/>
          <w:rtl/>
        </w:rPr>
        <w:tab/>
      </w:r>
    </w:p>
    <w:p w14:paraId="7C1FD8AE" w14:textId="77777777" w:rsidR="00D75F09" w:rsidRPr="006C71E6" w:rsidRDefault="00000000" w:rsidP="003E37B1">
      <w:pPr>
        <w:tabs>
          <w:tab w:val="left" w:pos="7770"/>
          <w:tab w:val="left" w:pos="9458"/>
        </w:tabs>
        <w:bidi/>
        <w:spacing w:after="120" w:line="240" w:lineRule="auto"/>
        <w:rPr>
          <w:b/>
          <w:bCs/>
          <w:color w:val="002060"/>
          <w:sz w:val="16"/>
          <w:szCs w:val="16"/>
          <w:rtl/>
        </w:rPr>
      </w:pPr>
      <w:r w:rsidRPr="006C71E6">
        <w:rPr>
          <w:b/>
          <w:bCs/>
          <w:color w:val="002060"/>
          <w:sz w:val="24"/>
          <w:szCs w:val="24"/>
          <w:rtl/>
        </w:rPr>
        <w:tab/>
      </w:r>
      <w:r w:rsidRPr="006C71E6">
        <w:rPr>
          <w:b/>
          <w:bCs/>
          <w:color w:val="002060"/>
          <w:sz w:val="24"/>
          <w:szCs w:val="24"/>
          <w:rtl/>
        </w:rPr>
        <w:tab/>
      </w:r>
    </w:p>
    <w:p w14:paraId="6CC876F5" w14:textId="77777777" w:rsidR="007215C1" w:rsidRDefault="00000000" w:rsidP="00C463BA">
      <w:pPr>
        <w:bidi/>
        <w:spacing w:after="120"/>
        <w:ind w:left="-235" w:firstLine="235"/>
        <w:jc w:val="center"/>
        <w:rPr>
          <w:rFonts w:ascii="Sakkal Majalla" w:hAnsi="Sakkal Majalla" w:cs="Sakkal Majalla"/>
          <w:b/>
          <w:bCs/>
          <w:color w:val="002060"/>
          <w:sz w:val="28"/>
          <w:szCs w:val="28"/>
          <w:rtl/>
        </w:rPr>
      </w:pPr>
      <w:r w:rsidRPr="006C71E6">
        <w:rPr>
          <w:rFonts w:ascii="Sakkal Majalla" w:hAnsi="Sakkal Majalla" w:cs="Sakkal Majalla"/>
          <w:color w:val="002060"/>
          <w:sz w:val="28"/>
          <w:szCs w:val="28"/>
          <w:rtl/>
        </w:rPr>
        <w:t>ا</w:t>
      </w:r>
      <w:r w:rsidR="00D75F09" w:rsidRPr="006C71E6">
        <w:rPr>
          <w:rFonts w:ascii="Sakkal Majalla" w:hAnsi="Sakkal Majalla" w:cs="Sakkal Majalla"/>
          <w:color w:val="002060"/>
          <w:sz w:val="28"/>
          <w:szCs w:val="28"/>
          <w:rtl/>
        </w:rPr>
        <w:t xml:space="preserve">سم </w:t>
      </w:r>
      <w:proofErr w:type="gramStart"/>
      <w:r w:rsidR="00D75F09" w:rsidRPr="006C71E6">
        <w:rPr>
          <w:rFonts w:ascii="Sakkal Majalla" w:hAnsi="Sakkal Majalla" w:cs="Sakkal Majalla"/>
          <w:color w:val="002060"/>
          <w:sz w:val="28"/>
          <w:szCs w:val="28"/>
          <w:rtl/>
        </w:rPr>
        <w:t>الطالب</w:t>
      </w:r>
      <w:r w:rsidR="003E37B1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ة</w:t>
      </w:r>
      <w:r w:rsidR="00D75F09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 xml:space="preserve"> </w:t>
      </w:r>
      <w:r w:rsidR="0076019F" w:rsidRPr="006C71E6">
        <w:rPr>
          <w:rFonts w:ascii="Sakkal Majalla" w:hAnsi="Sakkal Majalla" w:cs="Sakkal Majalla"/>
          <w:color w:val="002060"/>
          <w:sz w:val="28"/>
          <w:szCs w:val="28"/>
          <w:rtl/>
        </w:rPr>
        <w:t xml:space="preserve"> /</w:t>
      </w:r>
      <w:proofErr w:type="gramEnd"/>
      <w:r w:rsidR="0076019F" w:rsidRPr="006C71E6">
        <w:rPr>
          <w:rFonts w:ascii="Sakkal Majalla" w:hAnsi="Sakkal Majalla" w:cs="Sakkal Majalla"/>
          <w:color w:val="002060"/>
          <w:sz w:val="28"/>
          <w:szCs w:val="28"/>
          <w:rtl/>
        </w:rPr>
        <w:t>..................................................</w:t>
      </w:r>
      <w:r w:rsidR="00D75F09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.......</w:t>
      </w:r>
      <w:r w:rsidR="0076019F" w:rsidRPr="006C71E6">
        <w:rPr>
          <w:rFonts w:ascii="Sakkal Majalla" w:hAnsi="Sakkal Majalla" w:cs="Sakkal Majalla"/>
          <w:color w:val="002060"/>
          <w:sz w:val="28"/>
          <w:szCs w:val="28"/>
          <w:rtl/>
        </w:rPr>
        <w:t>.........</w:t>
      </w:r>
      <w:r w:rsidR="00D75F09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 xml:space="preserve">       </w:t>
      </w:r>
      <w:r w:rsidR="006C71E6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الفصل</w:t>
      </w:r>
      <w:r w:rsidR="00D75F09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 xml:space="preserve"> </w:t>
      </w:r>
      <w:proofErr w:type="gramStart"/>
      <w:r w:rsidR="00D75F09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/ .</w:t>
      </w:r>
      <w:proofErr w:type="gramEnd"/>
      <w:r w:rsidR="00D75F09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.</w:t>
      </w:r>
      <w:r w:rsidR="00623B92" w:rsidRPr="006C71E6">
        <w:rPr>
          <w:noProof/>
          <w:color w:val="002060"/>
          <w:rtl/>
        </w:rPr>
        <w:t xml:space="preserve"> </w:t>
      </w:r>
      <w:r w:rsidR="00623B92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...........</w:t>
      </w:r>
      <w:r w:rsidR="00D75F09" w:rsidRP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.................</w:t>
      </w:r>
    </w:p>
    <w:p w14:paraId="618876A2" w14:textId="77777777" w:rsidR="00D75F09" w:rsidRPr="006F2013" w:rsidRDefault="00000000" w:rsidP="003E37B1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السؤال </w:t>
      </w:r>
      <w:proofErr w:type="gramStart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ال</w:t>
      </w:r>
      <w:r w:rsidRPr="006F2013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أول</w:t>
      </w:r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:</w:t>
      </w:r>
      <w:proofErr w:type="gramEnd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ضع </w:t>
      </w:r>
      <w:proofErr w:type="gramStart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علامة  (صح )</w:t>
      </w:r>
      <w:proofErr w:type="gramEnd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أمام العبارة </w:t>
      </w:r>
      <w:proofErr w:type="gramStart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الصحيحة  ,</w:t>
      </w:r>
      <w:proofErr w:type="gramEnd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وعلامة </w:t>
      </w:r>
      <w:proofErr w:type="gramStart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( خطأ</w:t>
      </w:r>
      <w:proofErr w:type="gramEnd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) امام العبارة الخاطئة فيما </w:t>
      </w:r>
      <w:proofErr w:type="gramStart"/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يأتي :</w:t>
      </w:r>
      <w:proofErr w:type="gramEnd"/>
    </w:p>
    <w:tbl>
      <w:tblPr>
        <w:tblStyle w:val="a8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850"/>
        <w:gridCol w:w="8789"/>
        <w:gridCol w:w="582"/>
        <w:gridCol w:w="552"/>
      </w:tblGrid>
      <w:tr w:rsidR="000131D3" w14:paraId="790D389C" w14:textId="77777777" w:rsidTr="003E37B1">
        <w:tc>
          <w:tcPr>
            <w:tcW w:w="850" w:type="dxa"/>
          </w:tcPr>
          <w:p w14:paraId="4B3C18C4" w14:textId="77777777" w:rsidR="003E37B1" w:rsidRPr="006F2013" w:rsidRDefault="00000000" w:rsidP="007E097C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م</w:t>
            </w:r>
          </w:p>
        </w:tc>
        <w:tc>
          <w:tcPr>
            <w:tcW w:w="8789" w:type="dxa"/>
          </w:tcPr>
          <w:p w14:paraId="5B8EF0F7" w14:textId="77777777" w:rsidR="003E37B1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الاسئلة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15BF24CD" w14:textId="77777777" w:rsidR="003E37B1" w:rsidRPr="006F2013" w:rsidRDefault="00000000" w:rsidP="007E097C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ص </w:t>
            </w: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60F3839E" w14:textId="77777777" w:rsidR="003E37B1" w:rsidRPr="006F2013" w:rsidRDefault="00000000" w:rsidP="003E37B1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خ</w:t>
            </w:r>
          </w:p>
        </w:tc>
      </w:tr>
      <w:tr w:rsidR="000131D3" w14:paraId="2E661EB1" w14:textId="77777777" w:rsidTr="001B3DA0">
        <w:tc>
          <w:tcPr>
            <w:tcW w:w="850" w:type="dxa"/>
          </w:tcPr>
          <w:p w14:paraId="0B41AE50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789" w:type="dxa"/>
          </w:tcPr>
          <w:p w14:paraId="71C8ED6E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علم الجغرافيا هو علم الكتابة عن الارض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444981E8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53097F51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0131D3" w14:paraId="136E46ED" w14:textId="77777777" w:rsidTr="00680F96">
        <w:tc>
          <w:tcPr>
            <w:tcW w:w="850" w:type="dxa"/>
          </w:tcPr>
          <w:p w14:paraId="1EB44518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789" w:type="dxa"/>
            <w:vAlign w:val="center"/>
          </w:tcPr>
          <w:p w14:paraId="04CB6691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>الرومان هم اول من اعتنى بوصف العالم</w:t>
            </w:r>
            <w:r w:rsidR="003F2F99"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0A2A68AC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17FE5778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0131D3" w14:paraId="6250C599" w14:textId="77777777" w:rsidTr="00680F96">
        <w:tc>
          <w:tcPr>
            <w:tcW w:w="850" w:type="dxa"/>
          </w:tcPr>
          <w:p w14:paraId="08A3ABA5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789" w:type="dxa"/>
            <w:vAlign w:val="center"/>
          </w:tcPr>
          <w:p w14:paraId="09FC9F9A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اتساع مساحة البلدان الإسلامية ساعد في ازدهار علم الجغرافيا في العالم الاسلامي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3B839570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4208AFE5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0131D3" w14:paraId="6F7227F5" w14:textId="77777777" w:rsidTr="00680F96">
        <w:tc>
          <w:tcPr>
            <w:tcW w:w="850" w:type="dxa"/>
          </w:tcPr>
          <w:p w14:paraId="4FB95D84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789" w:type="dxa"/>
            <w:vAlign w:val="center"/>
          </w:tcPr>
          <w:p w14:paraId="1545701D" w14:textId="77777777" w:rsidR="00AE39CB" w:rsidRPr="006F2013" w:rsidRDefault="00000000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تعرف المجرة التي يتبعها نظامنا الشمسي عند العرب </w:t>
            </w:r>
            <w:proofErr w:type="gramStart"/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ب( السكة</w:t>
            </w:r>
            <w:proofErr w:type="gramEnd"/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اللبنية )</w:t>
            </w:r>
            <w:proofErr w:type="gramEnd"/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23EAD63D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0329A380" w14:textId="77777777" w:rsidR="00AE39CB" w:rsidRPr="006F2013" w:rsidRDefault="00AE39CB" w:rsidP="00AE39C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14:paraId="0973E6A2" w14:textId="77777777" w:rsidR="00C463BA" w:rsidRPr="009A184C" w:rsidRDefault="00C463BA" w:rsidP="00C463BA">
      <w:pPr>
        <w:pStyle w:val="a3"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</w:p>
    <w:p w14:paraId="3E638C60" w14:textId="77777777" w:rsidR="003C4C0F" w:rsidRPr="00A94663" w:rsidRDefault="00000000" w:rsidP="003C4C0F">
      <w:pPr>
        <w:pStyle w:val="a3"/>
        <w:jc w:val="right"/>
        <w:rPr>
          <w:rFonts w:ascii="Amiri" w:hAnsi="Amiri" w:cs="Amiri"/>
          <w:b/>
          <w:bCs/>
          <w:color w:val="002060"/>
          <w:sz w:val="28"/>
          <w:szCs w:val="28"/>
          <w:u w:val="single"/>
        </w:rPr>
      </w:pPr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السؤال </w:t>
      </w:r>
      <w:proofErr w:type="gramStart"/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الثاني :</w:t>
      </w:r>
      <w:proofErr w:type="gramEnd"/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</w:t>
      </w:r>
      <w:r w:rsidR="006B28E4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ا</w:t>
      </w:r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خت</w:t>
      </w:r>
      <w:r w:rsidR="006B28E4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اري</w:t>
      </w:r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الإجابة الصحيحة لما </w:t>
      </w:r>
      <w:proofErr w:type="gramStart"/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يأ</w:t>
      </w:r>
      <w:r w:rsidR="006B28E4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ت</w:t>
      </w:r>
      <w:r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ي :</w:t>
      </w:r>
      <w:proofErr w:type="gramEnd"/>
    </w:p>
    <w:p w14:paraId="0C0D0935" w14:textId="77777777" w:rsidR="005F405A" w:rsidRPr="00A94663" w:rsidRDefault="005F405A" w:rsidP="006C71E6">
      <w:pPr>
        <w:pStyle w:val="a3"/>
        <w:rPr>
          <w:rFonts w:ascii="Amiri" w:hAnsi="Amiri" w:cs="Amiri"/>
          <w:b/>
          <w:bCs/>
          <w:color w:val="002060"/>
          <w:sz w:val="28"/>
          <w:szCs w:val="28"/>
          <w:u w:val="single"/>
        </w:rPr>
      </w:pPr>
    </w:p>
    <w:tbl>
      <w:tblPr>
        <w:tblStyle w:val="a8"/>
        <w:tblpPr w:leftFromText="180" w:rightFromText="180" w:vertAnchor="text" w:horzAnchor="margin" w:tblpXSpec="center" w:tblpY="64"/>
        <w:bidiVisual/>
        <w:tblW w:w="9980" w:type="dxa"/>
        <w:tblLayout w:type="fixed"/>
        <w:tblLook w:val="04A0" w:firstRow="1" w:lastRow="0" w:firstColumn="1" w:lastColumn="0" w:noHBand="0" w:noVBand="1"/>
      </w:tblPr>
      <w:tblGrid>
        <w:gridCol w:w="717"/>
        <w:gridCol w:w="711"/>
        <w:gridCol w:w="5560"/>
        <w:gridCol w:w="569"/>
        <w:gridCol w:w="2423"/>
      </w:tblGrid>
      <w:tr w:rsidR="000131D3" w14:paraId="15DDD55B" w14:textId="77777777" w:rsidTr="00A843E8">
        <w:trPr>
          <w:trHeight w:val="122"/>
        </w:trPr>
        <w:tc>
          <w:tcPr>
            <w:tcW w:w="717" w:type="dxa"/>
            <w:vMerge w:val="restart"/>
          </w:tcPr>
          <w:p w14:paraId="6B26F0EC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9263" w:type="dxa"/>
            <w:gridSpan w:val="4"/>
          </w:tcPr>
          <w:p w14:paraId="4FF57031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مجموعة هائلة من النجوم والاقمار والمذنبات والسدم</w:t>
            </w:r>
          </w:p>
        </w:tc>
      </w:tr>
      <w:tr w:rsidR="000131D3" w14:paraId="2A088822" w14:textId="77777777" w:rsidTr="00A843E8">
        <w:trPr>
          <w:trHeight w:val="290"/>
        </w:trPr>
        <w:tc>
          <w:tcPr>
            <w:tcW w:w="717" w:type="dxa"/>
            <w:vMerge/>
          </w:tcPr>
          <w:p w14:paraId="7A4EB775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38E0F492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14:paraId="291362A0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الكواكب</w:t>
            </w:r>
          </w:p>
        </w:tc>
        <w:tc>
          <w:tcPr>
            <w:tcW w:w="569" w:type="dxa"/>
          </w:tcPr>
          <w:p w14:paraId="67BB68F1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جـ</w:t>
            </w:r>
          </w:p>
        </w:tc>
        <w:tc>
          <w:tcPr>
            <w:tcW w:w="2420" w:type="dxa"/>
          </w:tcPr>
          <w:p w14:paraId="1BB5D712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المجرة</w:t>
            </w:r>
          </w:p>
        </w:tc>
      </w:tr>
      <w:tr w:rsidR="000131D3" w14:paraId="13423050" w14:textId="77777777" w:rsidTr="00A843E8">
        <w:trPr>
          <w:trHeight w:val="195"/>
        </w:trPr>
        <w:tc>
          <w:tcPr>
            <w:tcW w:w="717" w:type="dxa"/>
            <w:vMerge/>
          </w:tcPr>
          <w:p w14:paraId="245B5BD7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5FDF18A0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14:paraId="0CC0A3F2" w14:textId="77777777" w:rsidR="00881525" w:rsidRPr="00A94663" w:rsidRDefault="00000000" w:rsidP="00881525">
            <w:pPr>
              <w:pStyle w:val="a3"/>
              <w:jc w:val="right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الشمس</w:t>
            </w:r>
          </w:p>
        </w:tc>
        <w:tc>
          <w:tcPr>
            <w:tcW w:w="569" w:type="dxa"/>
          </w:tcPr>
          <w:p w14:paraId="555E2B04" w14:textId="77777777" w:rsidR="00881525" w:rsidRPr="00A94663" w:rsidRDefault="00000000" w:rsidP="00881525">
            <w:pPr>
              <w:pStyle w:val="a3"/>
              <w:jc w:val="right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14:paraId="18A529D3" w14:textId="77777777" w:rsidR="00881525" w:rsidRPr="00A94663" w:rsidRDefault="00000000" w:rsidP="004F30F2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التلسكوب</w:t>
            </w:r>
            <w:r w:rsidR="004F30F2"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</w:tr>
      <w:tr w:rsidR="000131D3" w14:paraId="419C94F1" w14:textId="77777777" w:rsidTr="00A843E8">
        <w:trPr>
          <w:trHeight w:val="191"/>
        </w:trPr>
        <w:tc>
          <w:tcPr>
            <w:tcW w:w="717" w:type="dxa"/>
            <w:vMerge w:val="restart"/>
          </w:tcPr>
          <w:p w14:paraId="6D442A6D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9263" w:type="dxa"/>
            <w:gridSpan w:val="4"/>
          </w:tcPr>
          <w:p w14:paraId="6B1C8EBB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قاس محيط الكرة الارضية</w:t>
            </w:r>
          </w:p>
        </w:tc>
      </w:tr>
      <w:tr w:rsidR="000131D3" w14:paraId="75C7EBBD" w14:textId="77777777" w:rsidTr="00A843E8">
        <w:trPr>
          <w:trHeight w:val="115"/>
        </w:trPr>
        <w:tc>
          <w:tcPr>
            <w:tcW w:w="717" w:type="dxa"/>
            <w:vMerge/>
          </w:tcPr>
          <w:p w14:paraId="2F0AC8E1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4BC925B9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14:paraId="7EB8F6B5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الفرغاني</w:t>
            </w:r>
          </w:p>
        </w:tc>
        <w:tc>
          <w:tcPr>
            <w:tcW w:w="569" w:type="dxa"/>
          </w:tcPr>
          <w:p w14:paraId="18DD690E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جـ</w:t>
            </w:r>
          </w:p>
        </w:tc>
        <w:tc>
          <w:tcPr>
            <w:tcW w:w="2420" w:type="dxa"/>
          </w:tcPr>
          <w:p w14:paraId="0113F5C3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أبو الفداء</w:t>
            </w:r>
          </w:p>
        </w:tc>
      </w:tr>
      <w:tr w:rsidR="000131D3" w14:paraId="62612067" w14:textId="77777777" w:rsidTr="00A843E8">
        <w:trPr>
          <w:trHeight w:val="242"/>
        </w:trPr>
        <w:tc>
          <w:tcPr>
            <w:tcW w:w="717" w:type="dxa"/>
            <w:vMerge/>
          </w:tcPr>
          <w:p w14:paraId="11ABB0D1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02AB0A63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14:paraId="76BA1DE0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المقدسي</w:t>
            </w:r>
          </w:p>
        </w:tc>
        <w:tc>
          <w:tcPr>
            <w:tcW w:w="569" w:type="dxa"/>
          </w:tcPr>
          <w:p w14:paraId="5D191722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14:paraId="26994E64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البكري</w:t>
            </w:r>
          </w:p>
        </w:tc>
      </w:tr>
      <w:tr w:rsidR="000131D3" w14:paraId="1238809C" w14:textId="77777777" w:rsidTr="00A843E8">
        <w:trPr>
          <w:trHeight w:val="195"/>
        </w:trPr>
        <w:tc>
          <w:tcPr>
            <w:tcW w:w="717" w:type="dxa"/>
            <w:vMerge w:val="restart"/>
          </w:tcPr>
          <w:p w14:paraId="4324F399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9263" w:type="dxa"/>
            <w:gridSpan w:val="4"/>
          </w:tcPr>
          <w:p w14:paraId="7BA208CC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2F1FE2"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مجموعة من الاجرام الصغيرة بين كوكبي المريخ والمشتري</w:t>
            </w:r>
          </w:p>
        </w:tc>
      </w:tr>
      <w:tr w:rsidR="000131D3" w14:paraId="4D7D49F0" w14:textId="77777777" w:rsidTr="00A843E8">
        <w:trPr>
          <w:trHeight w:val="195"/>
        </w:trPr>
        <w:tc>
          <w:tcPr>
            <w:tcW w:w="717" w:type="dxa"/>
            <w:vMerge/>
          </w:tcPr>
          <w:p w14:paraId="1CAA95F3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5747445F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14:paraId="6416DA15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النيازك</w:t>
            </w:r>
            <w:r w:rsidR="003B5E7E"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9" w:type="dxa"/>
          </w:tcPr>
          <w:p w14:paraId="5BB95535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</w:t>
            </w:r>
          </w:p>
        </w:tc>
        <w:tc>
          <w:tcPr>
            <w:tcW w:w="2420" w:type="dxa"/>
          </w:tcPr>
          <w:p w14:paraId="7006BC93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الشهب</w:t>
            </w:r>
          </w:p>
        </w:tc>
      </w:tr>
      <w:tr w:rsidR="000131D3" w14:paraId="0FDCD446" w14:textId="77777777" w:rsidTr="00A843E8">
        <w:trPr>
          <w:trHeight w:val="195"/>
        </w:trPr>
        <w:tc>
          <w:tcPr>
            <w:tcW w:w="717" w:type="dxa"/>
            <w:vMerge/>
          </w:tcPr>
          <w:p w14:paraId="5A8A63D0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0A24046C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14:paraId="22CA5F41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الكويكبات</w:t>
            </w:r>
          </w:p>
        </w:tc>
        <w:tc>
          <w:tcPr>
            <w:tcW w:w="569" w:type="dxa"/>
          </w:tcPr>
          <w:p w14:paraId="48B5070C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14:paraId="63DC274E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الاقمار</w:t>
            </w:r>
          </w:p>
        </w:tc>
      </w:tr>
      <w:tr w:rsidR="000131D3" w14:paraId="5BD4F1A0" w14:textId="77777777" w:rsidTr="00A843E8">
        <w:trPr>
          <w:trHeight w:val="195"/>
        </w:trPr>
        <w:tc>
          <w:tcPr>
            <w:tcW w:w="717" w:type="dxa"/>
            <w:vMerge w:val="restart"/>
          </w:tcPr>
          <w:p w14:paraId="25C83B5A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9263" w:type="dxa"/>
            <w:gridSpan w:val="4"/>
          </w:tcPr>
          <w:p w14:paraId="0D99AED6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عندما نرى ثلاثة ارباع قرص </w:t>
            </w:r>
            <w:proofErr w:type="gramStart"/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القمر  يسمى</w:t>
            </w:r>
            <w:proofErr w:type="gramEnd"/>
            <w:r w:rsidR="004F30F2"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</w:tr>
      <w:tr w:rsidR="000131D3" w14:paraId="4974FCF2" w14:textId="77777777" w:rsidTr="00A843E8">
        <w:trPr>
          <w:trHeight w:val="195"/>
        </w:trPr>
        <w:tc>
          <w:tcPr>
            <w:tcW w:w="717" w:type="dxa"/>
            <w:vMerge/>
          </w:tcPr>
          <w:p w14:paraId="13467593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111931D7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14:paraId="0E99C9BE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الهلال</w:t>
            </w:r>
            <w:r w:rsidR="003B5E7E"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9" w:type="dxa"/>
          </w:tcPr>
          <w:p w14:paraId="3CDD4030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</w:t>
            </w:r>
          </w:p>
        </w:tc>
        <w:tc>
          <w:tcPr>
            <w:tcW w:w="2420" w:type="dxa"/>
          </w:tcPr>
          <w:p w14:paraId="0EF433D4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التربيع</w:t>
            </w:r>
          </w:p>
        </w:tc>
      </w:tr>
      <w:tr w:rsidR="000131D3" w14:paraId="338AD64D" w14:textId="77777777" w:rsidTr="00A843E8">
        <w:trPr>
          <w:trHeight w:val="195"/>
        </w:trPr>
        <w:tc>
          <w:tcPr>
            <w:tcW w:w="717" w:type="dxa"/>
            <w:vMerge/>
          </w:tcPr>
          <w:p w14:paraId="28189AD8" w14:textId="77777777" w:rsidR="00881525" w:rsidRPr="00A94663" w:rsidRDefault="00881525" w:rsidP="00881525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52F91C85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14:paraId="39C8022B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الاحدب</w:t>
            </w:r>
            <w:r w:rsidR="003B5E7E"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9" w:type="dxa"/>
          </w:tcPr>
          <w:p w14:paraId="4907FC05" w14:textId="77777777" w:rsidR="00881525" w:rsidRPr="00A94663" w:rsidRDefault="00000000" w:rsidP="00881525">
            <w:pPr>
              <w:pStyle w:val="a3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14:paraId="525C21D5" w14:textId="77777777" w:rsidR="00881525" w:rsidRPr="00A94663" w:rsidRDefault="00000000" w:rsidP="00881525">
            <w:pPr>
              <w:pStyle w:val="a3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المحاق</w:t>
            </w:r>
          </w:p>
        </w:tc>
      </w:tr>
    </w:tbl>
    <w:p w14:paraId="704C0D5B" w14:textId="77777777" w:rsidR="00A843E8" w:rsidRDefault="00A843E8" w:rsidP="006B28E4">
      <w:pPr>
        <w:pStyle w:val="a3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</w:p>
    <w:p w14:paraId="30A93D8B" w14:textId="77777777" w:rsidR="008376AC" w:rsidRPr="009A0B2B" w:rsidRDefault="00000000" w:rsidP="00A843E8">
      <w:pPr>
        <w:pStyle w:val="a3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  <w:r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السؤال الثالث / </w:t>
      </w:r>
      <w:r w:rsidR="00880C70"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اكتبي المصطلح المناسب </w:t>
      </w:r>
      <w:r w:rsidR="00132B9D"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للتعاريف</w:t>
      </w:r>
      <w:r w:rsidR="00880C70"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gramStart"/>
      <w:r w:rsidR="00880C70"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التالية :</w:t>
      </w:r>
      <w:proofErr w:type="gramEnd"/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9071"/>
        <w:gridCol w:w="1834"/>
      </w:tblGrid>
      <w:tr w:rsidR="000131D3" w14:paraId="6ED757AA" w14:textId="77777777" w:rsidTr="00191FF6">
        <w:tc>
          <w:tcPr>
            <w:tcW w:w="9071" w:type="dxa"/>
          </w:tcPr>
          <w:p w14:paraId="67AABD1C" w14:textId="77777777" w:rsidR="00880C70" w:rsidRPr="00A94663" w:rsidRDefault="00000000" w:rsidP="00880C70">
            <w:pPr>
              <w:pStyle w:val="a3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قطع من الصخر والحديد والنيكل تأتي من الفضاء الى الأرض </w:t>
            </w:r>
            <w:r w:rsidR="00F73C2E"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وتحترق في الغلاف الجوي</w:t>
            </w: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34" w:type="dxa"/>
          </w:tcPr>
          <w:p w14:paraId="1C25BD2E" w14:textId="77777777" w:rsidR="00880C70" w:rsidRDefault="00880C70" w:rsidP="00880C70">
            <w:pPr>
              <w:pStyle w:val="a3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  <w:tr w:rsidR="000131D3" w14:paraId="0352BE1D" w14:textId="77777777" w:rsidTr="00191FF6">
        <w:tc>
          <w:tcPr>
            <w:tcW w:w="9071" w:type="dxa"/>
          </w:tcPr>
          <w:p w14:paraId="564AF950" w14:textId="77777777" w:rsidR="00880C70" w:rsidRPr="00A94663" w:rsidRDefault="00000000" w:rsidP="00880C70">
            <w:pPr>
              <w:pStyle w:val="a3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المسافة التي يقطعها الضوء في سنه</w:t>
            </w:r>
          </w:p>
        </w:tc>
        <w:tc>
          <w:tcPr>
            <w:tcW w:w="1834" w:type="dxa"/>
          </w:tcPr>
          <w:p w14:paraId="154B42EA" w14:textId="77777777" w:rsidR="00880C70" w:rsidRDefault="00880C70" w:rsidP="00880C70">
            <w:pPr>
              <w:pStyle w:val="a3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  <w:tr w:rsidR="000131D3" w14:paraId="4B525A03" w14:textId="77777777" w:rsidTr="00191FF6">
        <w:tc>
          <w:tcPr>
            <w:tcW w:w="9071" w:type="dxa"/>
          </w:tcPr>
          <w:p w14:paraId="18540D5E" w14:textId="77777777" w:rsidR="00880C70" w:rsidRPr="00A94663" w:rsidRDefault="00000000" w:rsidP="00880C70">
            <w:pPr>
              <w:pStyle w:val="a3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سحب كونية ضخمة تتألف من غازات او جزيئات كونية دقيقة</w:t>
            </w:r>
          </w:p>
        </w:tc>
        <w:tc>
          <w:tcPr>
            <w:tcW w:w="1834" w:type="dxa"/>
          </w:tcPr>
          <w:p w14:paraId="6B9196C8" w14:textId="77777777" w:rsidR="00880C70" w:rsidRDefault="00880C70" w:rsidP="00880C70">
            <w:pPr>
              <w:pStyle w:val="a3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  <w:tr w:rsidR="000131D3" w14:paraId="69C1A39C" w14:textId="77777777" w:rsidTr="00191FF6">
        <w:tc>
          <w:tcPr>
            <w:tcW w:w="9071" w:type="dxa"/>
          </w:tcPr>
          <w:p w14:paraId="3153F989" w14:textId="77777777" w:rsidR="00880C70" w:rsidRPr="00A94663" w:rsidRDefault="00000000" w:rsidP="00132B9D">
            <w:pPr>
              <w:pStyle w:val="a3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دورة </w:t>
            </w:r>
            <w:r w:rsidR="00E86D01">
              <w:rPr>
                <w:rFonts w:asciiTheme="minorBidi" w:hAnsiTheme="minorBidi" w:cstheme="minorBidi" w:hint="cs"/>
                <w:b/>
                <w:bCs/>
                <w:color w:val="002060"/>
                <w:sz w:val="28"/>
                <w:szCs w:val="28"/>
                <w:rtl/>
              </w:rPr>
              <w:t>القمر</w:t>
            </w: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كاملة حول الأرض مقارنة بنجم </w:t>
            </w:r>
          </w:p>
        </w:tc>
        <w:tc>
          <w:tcPr>
            <w:tcW w:w="1834" w:type="dxa"/>
          </w:tcPr>
          <w:p w14:paraId="7D98CB71" w14:textId="77777777" w:rsidR="00880C70" w:rsidRDefault="00880C70" w:rsidP="00880C70">
            <w:pPr>
              <w:pStyle w:val="a3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</w:tbl>
    <w:p w14:paraId="44AE97B9" w14:textId="77777777" w:rsidR="00A843E8" w:rsidRDefault="00A843E8" w:rsidP="00191FF6">
      <w:pPr>
        <w:pStyle w:val="a3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</w:p>
    <w:p w14:paraId="78FF7E4D" w14:textId="77777777" w:rsidR="009A0B2B" w:rsidRPr="009A0B2B" w:rsidRDefault="00000000" w:rsidP="00A843E8">
      <w:pPr>
        <w:pStyle w:val="a3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  <w:r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السؤال الرابع / </w:t>
      </w:r>
      <w:r w:rsidR="00191FF6"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عددي اثنين </w:t>
      </w:r>
      <w:r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فقط من </w:t>
      </w:r>
    </w:p>
    <w:p w14:paraId="7C9D57F7" w14:textId="77777777" w:rsidR="009A0B2B" w:rsidRDefault="00000000" w:rsidP="009A0B2B">
      <w:pPr>
        <w:pStyle w:val="a3"/>
        <w:numPr>
          <w:ilvl w:val="0"/>
          <w:numId w:val="9"/>
        </w:numPr>
        <w:bidi/>
        <w:rPr>
          <w:rFonts w:ascii="Amiri" w:hAnsi="Amiri" w:cs="Amiri"/>
          <w:color w:val="002060"/>
          <w:sz w:val="28"/>
          <w:szCs w:val="28"/>
        </w:rPr>
      </w:pPr>
      <w:r w:rsidRPr="00A94663">
        <w:rPr>
          <w:rFonts w:ascii="Amiri" w:hAnsi="Amiri" w:cs="Amiri" w:hint="cs"/>
          <w:b/>
          <w:bCs/>
          <w:color w:val="002060"/>
          <w:sz w:val="28"/>
          <w:szCs w:val="28"/>
          <w:rtl/>
        </w:rPr>
        <w:t>أنواع كسوف الشمس</w:t>
      </w:r>
      <w:r>
        <w:rPr>
          <w:rFonts w:ascii="Amiri" w:hAnsi="Amiri" w:cs="Amiri" w:hint="cs"/>
          <w:color w:val="002060"/>
          <w:sz w:val="28"/>
          <w:szCs w:val="28"/>
          <w:rtl/>
        </w:rPr>
        <w:t xml:space="preserve"> 1- 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>....................................</w:t>
      </w:r>
      <w:r w:rsidR="00A843E8">
        <w:rPr>
          <w:rFonts w:ascii="Amiri" w:hAnsi="Amiri" w:cs="Amiri" w:hint="cs"/>
          <w:color w:val="002060"/>
          <w:sz w:val="20"/>
          <w:szCs w:val="20"/>
          <w:rtl/>
        </w:rPr>
        <w:t>....................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 xml:space="preserve">.... </w:t>
      </w:r>
      <w:r>
        <w:rPr>
          <w:rFonts w:ascii="Amiri" w:hAnsi="Amiri" w:cs="Amiri" w:hint="cs"/>
          <w:color w:val="002060"/>
          <w:sz w:val="28"/>
          <w:szCs w:val="28"/>
          <w:rtl/>
        </w:rPr>
        <w:t>2-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>.............................................</w:t>
      </w:r>
      <w:r w:rsidR="00A843E8">
        <w:rPr>
          <w:rFonts w:ascii="Amiri" w:hAnsi="Amiri" w:cs="Amiri" w:hint="cs"/>
          <w:color w:val="002060"/>
          <w:sz w:val="20"/>
          <w:szCs w:val="20"/>
          <w:rtl/>
        </w:rPr>
        <w:t>......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 xml:space="preserve">..  </w:t>
      </w:r>
    </w:p>
    <w:p w14:paraId="3B4492A5" w14:textId="77777777" w:rsidR="009A0B2B" w:rsidRPr="00A94663" w:rsidRDefault="00000000" w:rsidP="009A0B2B">
      <w:pPr>
        <w:pStyle w:val="a3"/>
        <w:bidi/>
        <w:ind w:left="720"/>
        <w:rPr>
          <w:rFonts w:ascii="Amiri" w:hAnsi="Amiri" w:cs="Amiri"/>
          <w:b/>
          <w:bCs/>
          <w:color w:val="002060"/>
          <w:sz w:val="28"/>
          <w:szCs w:val="28"/>
          <w:rtl/>
        </w:rPr>
      </w:pPr>
      <w:r w:rsidRPr="00A94663">
        <w:rPr>
          <w:rFonts w:ascii="Amiri" w:hAnsi="Amiri" w:cs="Amiri" w:hint="cs"/>
          <w:b/>
          <w:bCs/>
          <w:color w:val="002060"/>
          <w:sz w:val="28"/>
          <w:szCs w:val="28"/>
          <w:rtl/>
        </w:rPr>
        <w:lastRenderedPageBreak/>
        <w:t xml:space="preserve">                                 </w:t>
      </w:r>
    </w:p>
    <w:p w14:paraId="50BA9DC8" w14:textId="77777777" w:rsidR="00A843E8" w:rsidRPr="00A843E8" w:rsidRDefault="00000000" w:rsidP="00A843E8">
      <w:pPr>
        <w:pStyle w:val="a3"/>
        <w:numPr>
          <w:ilvl w:val="0"/>
          <w:numId w:val="9"/>
        </w:numPr>
        <w:bidi/>
        <w:rPr>
          <w:rFonts w:ascii="Amiri" w:hAnsi="Amiri" w:cs="Amiri"/>
          <w:color w:val="002060"/>
          <w:sz w:val="28"/>
          <w:szCs w:val="28"/>
        </w:rPr>
      </w:pPr>
      <w:r w:rsidRPr="00A94663">
        <w:rPr>
          <w:rFonts w:ascii="Amiri" w:hAnsi="Amiri" w:cs="Amiri" w:hint="cs"/>
          <w:b/>
          <w:bCs/>
          <w:color w:val="002060"/>
          <w:sz w:val="28"/>
          <w:szCs w:val="28"/>
          <w:rtl/>
        </w:rPr>
        <w:t>الشروط التي يجب ان تتوفر في الكواكب</w:t>
      </w:r>
      <w:r w:rsidR="009A0B2B">
        <w:rPr>
          <w:rFonts w:ascii="Amiri" w:hAnsi="Amiri" w:cs="Amiri" w:hint="cs"/>
          <w:color w:val="002060"/>
          <w:sz w:val="28"/>
          <w:szCs w:val="28"/>
          <w:rtl/>
        </w:rPr>
        <w:t xml:space="preserve"> </w:t>
      </w:r>
      <w:r>
        <w:rPr>
          <w:rFonts w:ascii="Amiri" w:hAnsi="Amiri" w:cs="Amiri" w:hint="cs"/>
          <w:color w:val="002060"/>
          <w:sz w:val="28"/>
          <w:szCs w:val="28"/>
          <w:rtl/>
        </w:rPr>
        <w:t>1</w:t>
      </w:r>
      <w:r w:rsidR="009A0B2B" w:rsidRPr="00A843E8">
        <w:rPr>
          <w:rFonts w:ascii="Amiri" w:hAnsi="Amiri" w:cs="Amiri" w:hint="cs"/>
          <w:color w:val="002060"/>
          <w:sz w:val="20"/>
          <w:szCs w:val="20"/>
          <w:rtl/>
        </w:rPr>
        <w:t>-........................................</w:t>
      </w:r>
      <w:r>
        <w:rPr>
          <w:rFonts w:ascii="Amiri" w:hAnsi="Amiri" w:cs="Amiri" w:hint="cs"/>
          <w:color w:val="002060"/>
          <w:sz w:val="20"/>
          <w:szCs w:val="20"/>
          <w:rtl/>
        </w:rPr>
        <w:t>..................2</w:t>
      </w:r>
      <w:r w:rsidR="009A0B2B">
        <w:rPr>
          <w:rFonts w:ascii="Amiri" w:hAnsi="Amiri" w:cs="Amiri" w:hint="cs"/>
          <w:color w:val="002060"/>
          <w:sz w:val="28"/>
          <w:szCs w:val="28"/>
          <w:rtl/>
        </w:rPr>
        <w:t>-</w:t>
      </w:r>
      <w:r w:rsidR="009A0B2B" w:rsidRPr="00A843E8">
        <w:rPr>
          <w:rFonts w:ascii="Amiri" w:hAnsi="Amiri" w:cs="Amiri" w:hint="cs"/>
          <w:color w:val="002060"/>
          <w:sz w:val="20"/>
          <w:szCs w:val="20"/>
          <w:rtl/>
        </w:rPr>
        <w:t>............................</w:t>
      </w:r>
      <w:r>
        <w:rPr>
          <w:rFonts w:ascii="Amiri" w:hAnsi="Amiri" w:cs="Amiri" w:hint="cs"/>
          <w:color w:val="002060"/>
          <w:sz w:val="20"/>
          <w:szCs w:val="20"/>
          <w:rtl/>
        </w:rPr>
        <w:t>................</w:t>
      </w:r>
    </w:p>
    <w:p w14:paraId="2243D355" w14:textId="77777777" w:rsidR="00A843E8" w:rsidRDefault="00A843E8" w:rsidP="00A843E8">
      <w:pPr>
        <w:pStyle w:val="a6"/>
        <w:rPr>
          <w:rFonts w:ascii="Amiri" w:hAnsi="Amiri" w:cs="Amiri"/>
          <w:b/>
          <w:bCs/>
          <w:color w:val="002060"/>
          <w:rtl/>
        </w:rPr>
      </w:pPr>
    </w:p>
    <w:p w14:paraId="1F0F16E8" w14:textId="77777777" w:rsidR="00F36A8B" w:rsidRPr="00A843E8" w:rsidRDefault="00000000" w:rsidP="00A843E8">
      <w:pPr>
        <w:pStyle w:val="a3"/>
        <w:bidi/>
        <w:ind w:left="720"/>
        <w:rPr>
          <w:rFonts w:ascii="Amiri" w:hAnsi="Amiri" w:cs="Amiri"/>
          <w:color w:val="002060"/>
          <w:sz w:val="28"/>
          <w:szCs w:val="28"/>
          <w:rtl/>
        </w:rPr>
        <w:sectPr w:rsidR="00F36A8B" w:rsidRPr="00A843E8" w:rsidSect="00C7122D">
          <w:pgSz w:w="12240" w:h="15840"/>
          <w:pgMar w:top="0" w:right="758" w:bottom="284" w:left="56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>
        <w:rPr>
          <w:rFonts w:ascii="Amiri" w:hAnsi="Amiri" w:cs="Amiri" w:hint="cs"/>
          <w:b/>
          <w:bCs/>
          <w:color w:val="002060"/>
          <w:rtl/>
        </w:rPr>
        <w:t xml:space="preserve">                                                                                                </w:t>
      </w:r>
      <w:r w:rsidR="009A0B2B" w:rsidRPr="00A843E8">
        <w:rPr>
          <w:rFonts w:ascii="Amiri" w:hAnsi="Amiri" w:cs="Amiri" w:hint="cs"/>
          <w:b/>
          <w:bCs/>
          <w:color w:val="002060"/>
          <w:rtl/>
        </w:rPr>
        <w:t xml:space="preserve">  </w:t>
      </w:r>
      <w:r w:rsidR="004665AA" w:rsidRPr="00A843E8">
        <w:rPr>
          <w:rFonts w:ascii="Amiri" w:hAnsi="Amiri" w:cs="Amiri"/>
          <w:b/>
          <w:bCs/>
          <w:color w:val="002060"/>
          <w:rtl/>
        </w:rPr>
        <w:t>مع تمنياتي لك</w:t>
      </w:r>
      <w:r w:rsidR="009A0B2B" w:rsidRPr="00A843E8">
        <w:rPr>
          <w:rFonts w:ascii="Amiri" w:hAnsi="Amiri" w:cs="Amiri" w:hint="cs"/>
          <w:b/>
          <w:bCs/>
          <w:color w:val="002060"/>
          <w:rtl/>
        </w:rPr>
        <w:t>ن</w:t>
      </w:r>
      <w:r w:rsidR="004665AA" w:rsidRPr="00A843E8">
        <w:rPr>
          <w:rFonts w:ascii="Amiri" w:hAnsi="Amiri" w:cs="Amiri"/>
          <w:b/>
          <w:bCs/>
          <w:color w:val="002060"/>
          <w:rtl/>
        </w:rPr>
        <w:t xml:space="preserve"> </w:t>
      </w:r>
      <w:proofErr w:type="gramStart"/>
      <w:r w:rsidR="004665AA" w:rsidRPr="00A843E8">
        <w:rPr>
          <w:rFonts w:ascii="Amiri" w:hAnsi="Amiri" w:cs="Amiri"/>
          <w:b/>
          <w:bCs/>
          <w:color w:val="002060"/>
          <w:rtl/>
        </w:rPr>
        <w:t xml:space="preserve">بالتوفيق  </w:t>
      </w:r>
      <w:r w:rsidR="009A0B2B" w:rsidRPr="00A843E8">
        <w:rPr>
          <w:rFonts w:ascii="Amiri" w:hAnsi="Amiri" w:cs="Amiri" w:hint="cs"/>
          <w:b/>
          <w:bCs/>
          <w:color w:val="002060"/>
          <w:rtl/>
        </w:rPr>
        <w:t>-</w:t>
      </w:r>
      <w:proofErr w:type="gramEnd"/>
      <w:r w:rsidR="009A0B2B" w:rsidRPr="00A843E8">
        <w:rPr>
          <w:rFonts w:ascii="Amiri" w:hAnsi="Amiri" w:cs="Amiri" w:hint="cs"/>
          <w:b/>
          <w:bCs/>
          <w:color w:val="002060"/>
          <w:rtl/>
        </w:rPr>
        <w:t xml:space="preserve"> </w:t>
      </w:r>
      <w:r w:rsidR="004665AA" w:rsidRPr="00A843E8">
        <w:rPr>
          <w:rFonts w:ascii="Amiri" w:hAnsi="Amiri" w:cs="Amiri"/>
          <w:b/>
          <w:bCs/>
          <w:color w:val="002060"/>
          <w:rtl/>
        </w:rPr>
        <w:t>معلمة</w:t>
      </w:r>
      <w:r w:rsidR="00C7122D" w:rsidRPr="00A843E8">
        <w:rPr>
          <w:rFonts w:ascii="Amiri" w:hAnsi="Amiri" w:cs="Amiri"/>
          <w:b/>
          <w:bCs/>
          <w:color w:val="002060"/>
          <w:rtl/>
        </w:rPr>
        <w:t xml:space="preserve"> المادة </w:t>
      </w:r>
      <w:r w:rsidR="00C7122D" w:rsidRPr="00A843E8">
        <w:rPr>
          <w:rFonts w:ascii="Amiri" w:hAnsi="Amiri" w:cs="Amiri" w:hint="cs"/>
          <w:b/>
          <w:bCs/>
          <w:color w:val="002060"/>
          <w:rtl/>
        </w:rPr>
        <w:t>/</w:t>
      </w: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11085" w:type="dxa"/>
        <w:tblLayout w:type="fixed"/>
        <w:tblLook w:val="04A0" w:firstRow="1" w:lastRow="0" w:firstColumn="1" w:lastColumn="0" w:noHBand="0" w:noVBand="1"/>
      </w:tblPr>
      <w:tblGrid>
        <w:gridCol w:w="2928"/>
        <w:gridCol w:w="236"/>
        <w:gridCol w:w="7589"/>
        <w:gridCol w:w="332"/>
      </w:tblGrid>
      <w:tr w:rsidR="000131D3" w14:paraId="131CBFD1" w14:textId="77777777" w:rsidTr="00213583">
        <w:trPr>
          <w:trHeight w:val="302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20EE9082" w14:textId="77777777" w:rsidR="00F0236F" w:rsidRPr="005B6733" w:rsidRDefault="00000000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</w:rPr>
            </w:pPr>
            <w:r w:rsidRPr="005B6733">
              <w:rPr>
                <w:rFonts w:eastAsiaTheme="minorHAnsi" w:cs="Sultan bold" w:hint="cs"/>
                <w:b/>
                <w:bCs/>
                <w:sz w:val="26"/>
                <w:szCs w:val="26"/>
                <w:rtl/>
              </w:rPr>
              <w:t>المملكة العربية السعودية</w:t>
            </w:r>
          </w:p>
        </w:tc>
        <w:tc>
          <w:tcPr>
            <w:tcW w:w="232" w:type="dxa"/>
            <w:vMerge w:val="restart"/>
            <w:tcBorders>
              <w:top w:val="nil"/>
              <w:left w:val="nil"/>
              <w:right w:val="nil"/>
            </w:tcBorders>
          </w:tcPr>
          <w:p w14:paraId="7B2A96FA" w14:textId="77777777" w:rsidR="00F0236F" w:rsidRPr="00BD7060" w:rsidRDefault="00F0236F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sz w:val="26"/>
                <w:szCs w:val="26"/>
                <w:rtl/>
              </w:rPr>
            </w:pPr>
          </w:p>
        </w:tc>
        <w:tc>
          <w:tcPr>
            <w:tcW w:w="7592" w:type="dxa"/>
            <w:vMerge w:val="restart"/>
            <w:tcBorders>
              <w:top w:val="nil"/>
              <w:left w:val="nil"/>
              <w:bottom w:val="dotDotDash" w:sz="4" w:space="0" w:color="auto"/>
              <w:right w:val="nil"/>
            </w:tcBorders>
          </w:tcPr>
          <w:p w14:paraId="2BEEE72A" w14:textId="77777777" w:rsidR="004C5F0E" w:rsidRPr="009C5598" w:rsidRDefault="00000000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Sultan bold"/>
                <w:noProof/>
                <w:sz w:val="30"/>
                <w:szCs w:val="30"/>
                <w:rtl/>
                <w:lang w:val="ar-SA"/>
              </w:rPr>
              <w:drawing>
                <wp:anchor distT="0" distB="0" distL="114300" distR="114300" simplePos="0" relativeHeight="251673600" behindDoc="1" locked="0" layoutInCell="1" allowOverlap="1" wp14:anchorId="26B9108A" wp14:editId="24BC4A90">
                  <wp:simplePos x="0" y="0"/>
                  <wp:positionH relativeFrom="column">
                    <wp:posOffset>3830454</wp:posOffset>
                  </wp:positionH>
                  <wp:positionV relativeFrom="paragraph">
                    <wp:posOffset>36830</wp:posOffset>
                  </wp:positionV>
                  <wp:extent cx="1157605" cy="519062"/>
                  <wp:effectExtent l="0" t="0" r="4445" b="0"/>
                  <wp:wrapNone/>
                  <wp:docPr id="30533281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332811" name="صورة 30533281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5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29B3" w:rsidRPr="00BD7060">
              <w:rPr>
                <w:rFonts w:cs="Sultan bold" w:hint="cs"/>
                <w:noProof/>
                <w:sz w:val="26"/>
                <w:szCs w:val="26"/>
                <w:rtl/>
              </w:rPr>
              <w:drawing>
                <wp:anchor distT="0" distB="0" distL="114300" distR="114300" simplePos="0" relativeHeight="251669504" behindDoc="1" locked="0" layoutInCell="1" allowOverlap="1" wp14:anchorId="66853447" wp14:editId="1F3369F4">
                  <wp:simplePos x="0" y="0"/>
                  <wp:positionH relativeFrom="column">
                    <wp:posOffset>2834640</wp:posOffset>
                  </wp:positionH>
                  <wp:positionV relativeFrom="paragraph">
                    <wp:posOffset>11430</wp:posOffset>
                  </wp:positionV>
                  <wp:extent cx="819150" cy="546100"/>
                  <wp:effectExtent l="0" t="0" r="0" b="6350"/>
                  <wp:wrapNone/>
                  <wp:docPr id="3" name="صورة 1" descr="IMG_3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IMG_3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29B3">
              <w:rPr>
                <w:rFonts w:eastAsiaTheme="minorHAnsi" w:cs="Sultan bold" w:hint="cs"/>
                <w:sz w:val="30"/>
                <w:szCs w:val="30"/>
                <w:rtl/>
              </w:rPr>
              <w:t xml:space="preserve">                      </w:t>
            </w:r>
            <w:r w:rsidR="009429B3" w:rsidRPr="009C5598">
              <w:rPr>
                <w:rFonts w:eastAsiaTheme="minorHAnsi" w:cs="Sultan bold" w:hint="cs"/>
                <w:sz w:val="24"/>
                <w:szCs w:val="24"/>
                <w:rtl/>
              </w:rPr>
              <w:t xml:space="preserve">اسم الطالبة:                                             </w:t>
            </w:r>
          </w:p>
          <w:p w14:paraId="0726F0EE" w14:textId="77777777" w:rsidR="004C5F0E" w:rsidRPr="009C5598" w:rsidRDefault="00000000" w:rsidP="009429B3">
            <w:pPr>
              <w:bidi/>
              <w:spacing w:after="0" w:line="240" w:lineRule="auto"/>
              <w:rPr>
                <w:rFonts w:eastAsiaTheme="minorHAnsi" w:cs="Sultan bold"/>
                <w:sz w:val="24"/>
                <w:szCs w:val="24"/>
                <w:rtl/>
              </w:rPr>
            </w:pPr>
            <w:r w:rsidRPr="009C5598">
              <w:rPr>
                <w:rFonts w:eastAsiaTheme="minorHAnsi" w:cs="Sultan bold" w:hint="cs"/>
                <w:sz w:val="24"/>
                <w:szCs w:val="24"/>
                <w:rtl/>
              </w:rPr>
              <w:t xml:space="preserve">                                                               </w:t>
            </w:r>
            <w:proofErr w:type="gramStart"/>
            <w:r w:rsidRPr="009C5598">
              <w:rPr>
                <w:rFonts w:eastAsiaTheme="minorHAnsi" w:cs="Sultan bold" w:hint="cs"/>
                <w:sz w:val="24"/>
                <w:szCs w:val="24"/>
                <w:rtl/>
              </w:rPr>
              <w:t>التاريخ :</w:t>
            </w:r>
            <w:proofErr w:type="gramEnd"/>
            <w:r w:rsidRPr="009C5598">
              <w:rPr>
                <w:rFonts w:eastAsiaTheme="minorHAnsi" w:cs="Sultan bold" w:hint="cs"/>
                <w:sz w:val="24"/>
                <w:szCs w:val="24"/>
                <w:rtl/>
              </w:rPr>
              <w:t xml:space="preserve"> </w:t>
            </w:r>
          </w:p>
          <w:p w14:paraId="7BF5968D" w14:textId="77777777" w:rsidR="00125A15" w:rsidRPr="00125A15" w:rsidRDefault="00125A15" w:rsidP="009429B3">
            <w:pPr>
              <w:bidi/>
              <w:spacing w:after="0" w:line="240" w:lineRule="auto"/>
              <w:rPr>
                <w:rFonts w:eastAsiaTheme="minorHAnsi" w:cs="Sultan bold"/>
                <w:sz w:val="30"/>
                <w:szCs w:val="30"/>
                <w:rtl/>
              </w:rPr>
            </w:pPr>
          </w:p>
        </w:tc>
        <w:tc>
          <w:tcPr>
            <w:tcW w:w="3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9D92FD" w14:textId="77777777" w:rsidR="00F0236F" w:rsidRPr="00BD7060" w:rsidRDefault="00F0236F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sz w:val="26"/>
                <w:szCs w:val="26"/>
              </w:rPr>
            </w:pPr>
          </w:p>
        </w:tc>
      </w:tr>
      <w:tr w:rsidR="000131D3" w14:paraId="550333C7" w14:textId="77777777" w:rsidTr="00213583">
        <w:trPr>
          <w:trHeight w:val="1009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50F7687A" w14:textId="77777777" w:rsidR="003337E4" w:rsidRDefault="003337E4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rtl/>
              </w:rPr>
            </w:pPr>
          </w:p>
          <w:p w14:paraId="3E6FE8F6" w14:textId="77777777" w:rsidR="00213583" w:rsidRDefault="00213583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rtl/>
              </w:rPr>
            </w:pPr>
          </w:p>
          <w:p w14:paraId="6648FAA2" w14:textId="77777777" w:rsidR="00D35F1C" w:rsidRDefault="00D35F1C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rtl/>
              </w:rPr>
            </w:pPr>
          </w:p>
          <w:p w14:paraId="18C40DD1" w14:textId="77777777" w:rsidR="00D35F1C" w:rsidRPr="005B6733" w:rsidRDefault="00D35F1C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</w:rPr>
            </w:pPr>
          </w:p>
        </w:tc>
        <w:tc>
          <w:tcPr>
            <w:tcW w:w="23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452D328" w14:textId="77777777" w:rsidR="00F0236F" w:rsidRPr="00BD7060" w:rsidRDefault="00F0236F" w:rsidP="00125A15">
            <w:pPr>
              <w:bidi/>
              <w:spacing w:after="0" w:line="240" w:lineRule="auto"/>
              <w:rPr>
                <w:rFonts w:eastAsiaTheme="minorHAnsi" w:cs="Sultan bold"/>
                <w:sz w:val="26"/>
                <w:szCs w:val="26"/>
              </w:rPr>
            </w:pPr>
          </w:p>
        </w:tc>
        <w:tc>
          <w:tcPr>
            <w:tcW w:w="75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87B8344" w14:textId="77777777" w:rsidR="00F0236F" w:rsidRPr="00BD7060" w:rsidRDefault="00F0236F" w:rsidP="00125A15">
            <w:pPr>
              <w:bidi/>
              <w:spacing w:after="0" w:line="240" w:lineRule="auto"/>
              <w:rPr>
                <w:rFonts w:eastAsiaTheme="minorHAnsi" w:cs="Sultan bold"/>
                <w:sz w:val="26"/>
                <w:szCs w:val="26"/>
              </w:rPr>
            </w:pPr>
          </w:p>
        </w:tc>
        <w:tc>
          <w:tcPr>
            <w:tcW w:w="33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567AA75" w14:textId="77777777" w:rsidR="00F0236F" w:rsidRPr="00BD7060" w:rsidRDefault="00F0236F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sz w:val="26"/>
                <w:szCs w:val="26"/>
              </w:rPr>
            </w:pPr>
          </w:p>
        </w:tc>
      </w:tr>
    </w:tbl>
    <w:p w14:paraId="76E63AFF" w14:textId="44452A6D" w:rsidR="009429B3" w:rsidRDefault="00000000" w:rsidP="009429B3">
      <w:pPr>
        <w:bidi/>
        <w:jc w:val="center"/>
        <w:rPr>
          <w:rFonts w:asciiTheme="minorHAnsi" w:eastAsiaTheme="minorHAnsi" w:hAnsiTheme="minorHAnsi" w:cs="Sultan bold"/>
          <w:b/>
          <w:bCs/>
          <w:sz w:val="30"/>
          <w:szCs w:val="30"/>
          <w:u w:val="single"/>
          <w:rtl/>
        </w:rPr>
      </w:pPr>
      <w:r w:rsidRPr="00893622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 xml:space="preserve">اختبار 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 xml:space="preserve">(الفترة </w:t>
      </w:r>
      <w:proofErr w:type="gramStart"/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>الأولى )</w:t>
      </w:r>
      <w:proofErr w:type="gramEnd"/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 xml:space="preserve"> مادة </w:t>
      </w:r>
      <w:proofErr w:type="gramStart"/>
      <w:r w:rsidR="00AF5D24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>الجغرافيا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 xml:space="preserve">  الفصل</w:t>
      </w:r>
      <w:proofErr w:type="gramEnd"/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 xml:space="preserve"> الدراسي </w:t>
      </w:r>
      <w:r w:rsidR="00AF5D24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>الأول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 xml:space="preserve"> الفترة الاولى 144</w:t>
      </w:r>
      <w:r w:rsidR="00C8638B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>8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>هـ شعبة (</w:t>
      </w:r>
      <w:r w:rsidR="00F067F9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>1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</w:rPr>
        <w:t xml:space="preserve">) </w:t>
      </w:r>
    </w:p>
    <w:p w14:paraId="79724371" w14:textId="77777777" w:rsidR="00125A15" w:rsidRPr="008B1FD0" w:rsidRDefault="00000000" w:rsidP="00125A15">
      <w:pPr>
        <w:tabs>
          <w:tab w:val="left" w:pos="3188"/>
        </w:tabs>
        <w:bidi/>
        <w:rPr>
          <w:rFonts w:asciiTheme="minorHAnsi" w:eastAsiaTheme="minorHAnsi" w:hAnsiTheme="minorHAnsi" w:cs="Sultan bold"/>
          <w:sz w:val="32"/>
          <w:szCs w:val="32"/>
          <w:u w:val="single"/>
          <w:rtl/>
        </w:rPr>
      </w:pPr>
      <w:r w:rsidRPr="008B1FD0">
        <w:rPr>
          <w:rFonts w:asciiTheme="minorHAnsi" w:eastAsiaTheme="minorHAnsi" w:hAnsiTheme="minorHAnsi" w:cs="Sultan bold" w:hint="cs"/>
          <w:sz w:val="32"/>
          <w:szCs w:val="32"/>
          <w:u w:val="single"/>
          <w:rtl/>
        </w:rPr>
        <w:t xml:space="preserve">أجيبي عن الأسئلة </w:t>
      </w:r>
      <w:proofErr w:type="gramStart"/>
      <w:r w:rsidRPr="008B1FD0">
        <w:rPr>
          <w:rFonts w:asciiTheme="minorHAnsi" w:eastAsiaTheme="minorHAnsi" w:hAnsiTheme="minorHAnsi" w:cs="Sultan bold" w:hint="cs"/>
          <w:sz w:val="32"/>
          <w:szCs w:val="32"/>
          <w:u w:val="single"/>
          <w:rtl/>
        </w:rPr>
        <w:t>التالية :</w:t>
      </w:r>
      <w:proofErr w:type="gramEnd"/>
      <w:r w:rsidRPr="008B1FD0">
        <w:rPr>
          <w:rFonts w:asciiTheme="minorHAnsi" w:eastAsiaTheme="minorHAnsi" w:hAnsiTheme="minorHAnsi" w:cs="Sultan bold" w:hint="cs"/>
          <w:sz w:val="32"/>
          <w:szCs w:val="32"/>
          <w:u w:val="single"/>
          <w:rtl/>
        </w:rPr>
        <w:t xml:space="preserve"> </w:t>
      </w:r>
    </w:p>
    <w:p w14:paraId="2F923B2A" w14:textId="77777777" w:rsidR="007F1B9B" w:rsidRPr="00F73CEE" w:rsidRDefault="00000000" w:rsidP="00F73CEE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</w:rPr>
      </w:pP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السؤال </w:t>
      </w:r>
      <w:proofErr w:type="gramStart"/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الأول </w:t>
      </w:r>
      <w:r w:rsidR="00154F60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:</w:t>
      </w:r>
      <w:proofErr w:type="gramEnd"/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</w:t>
      </w:r>
      <w:r w:rsidR="00154F60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أ) </w:t>
      </w:r>
      <w:proofErr w:type="gramStart"/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أكملي :</w:t>
      </w:r>
      <w:proofErr w:type="gramEnd"/>
    </w:p>
    <w:p w14:paraId="17F49081" w14:textId="77777777" w:rsidR="00D95CB4" w:rsidRPr="000077F5" w:rsidRDefault="00000000" w:rsidP="008B1FD0">
      <w:pPr>
        <w:pStyle w:val="a6"/>
        <w:numPr>
          <w:ilvl w:val="0"/>
          <w:numId w:val="10"/>
        </w:numPr>
        <w:tabs>
          <w:tab w:val="left" w:pos="3188"/>
        </w:tabs>
        <w:bidi/>
        <w:spacing w:line="360" w:lineRule="auto"/>
        <w:rPr>
          <w:rFonts w:asciiTheme="minorHAnsi" w:eastAsiaTheme="minorHAnsi" w:hAnsiTheme="minorHAnsi" w:cs="Sultan bold"/>
          <w:sz w:val="28"/>
          <w:szCs w:val="28"/>
        </w:rPr>
      </w:pPr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تعرف المجرة التي يتبعها نظامنا الشمسي باسم 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</w:rPr>
        <w:t>......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......................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.........</w:t>
      </w:r>
      <w:r w:rsidR="008B1FD0"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 </w:t>
      </w:r>
      <w:r w:rsidR="00213583">
        <w:rPr>
          <w:rFonts w:asciiTheme="minorHAnsi" w:eastAsiaTheme="minorHAnsi" w:hAnsiTheme="minorHAnsi" w:cs="Sultan bold" w:hint="cs"/>
          <w:sz w:val="28"/>
          <w:szCs w:val="28"/>
          <w:rtl/>
        </w:rPr>
        <w:t>وتعني السكة ال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</w:rPr>
        <w:t>ل</w:t>
      </w:r>
      <w:r w:rsidR="00213583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بنية عند </w:t>
      </w:r>
      <w:proofErr w:type="gramStart"/>
      <w:r w:rsidR="00213583">
        <w:rPr>
          <w:rFonts w:asciiTheme="minorHAnsi" w:eastAsiaTheme="minorHAnsi" w:hAnsiTheme="minorHAnsi" w:cs="Sultan bold" w:hint="cs"/>
          <w:sz w:val="28"/>
          <w:szCs w:val="28"/>
          <w:rtl/>
        </w:rPr>
        <w:t>الغرب .</w:t>
      </w:r>
      <w:proofErr w:type="gramEnd"/>
    </w:p>
    <w:p w14:paraId="1C585AF7" w14:textId="77777777" w:rsidR="00D95CB4" w:rsidRPr="000077F5" w:rsidRDefault="00000000" w:rsidP="008B1FD0">
      <w:pPr>
        <w:pStyle w:val="a6"/>
        <w:numPr>
          <w:ilvl w:val="0"/>
          <w:numId w:val="10"/>
        </w:numPr>
        <w:tabs>
          <w:tab w:val="left" w:pos="3188"/>
        </w:tabs>
        <w:bidi/>
        <w:spacing w:line="360" w:lineRule="auto"/>
        <w:rPr>
          <w:rFonts w:asciiTheme="minorHAnsi" w:eastAsiaTheme="minorHAnsi" w:hAnsiTheme="minorHAnsi" w:cs="Sultan bold"/>
          <w:sz w:val="28"/>
          <w:szCs w:val="28"/>
        </w:rPr>
      </w:pPr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عدد كواكب المجموعة الشمسية 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....................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..............</w:t>
      </w:r>
      <w:r w:rsidR="008B1FD0"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كواكب تدور جميعها حول </w:t>
      </w:r>
      <w:proofErr w:type="gramStart"/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>الشمس .</w:t>
      </w:r>
      <w:proofErr w:type="gramEnd"/>
    </w:p>
    <w:p w14:paraId="04A66EC1" w14:textId="77777777" w:rsidR="00AF5D24" w:rsidRDefault="00000000" w:rsidP="008B1FD0">
      <w:pPr>
        <w:pStyle w:val="a6"/>
        <w:numPr>
          <w:ilvl w:val="0"/>
          <w:numId w:val="10"/>
        </w:numPr>
        <w:tabs>
          <w:tab w:val="left" w:pos="3188"/>
        </w:tabs>
        <w:bidi/>
        <w:spacing w:line="360" w:lineRule="auto"/>
        <w:rPr>
          <w:rFonts w:asciiTheme="minorHAnsi" w:eastAsiaTheme="minorHAnsi" w:hAnsiTheme="minorHAnsi" w:cs="Sultan bold"/>
          <w:sz w:val="28"/>
          <w:szCs w:val="28"/>
        </w:rPr>
      </w:pPr>
      <w:proofErr w:type="gramStart"/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>للأرض  ثلاث</w:t>
      </w:r>
      <w:proofErr w:type="gramEnd"/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حركات منها </w:t>
      </w:r>
      <w:proofErr w:type="gramStart"/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حركة 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حول</w:t>
      </w:r>
      <w:proofErr w:type="gramEnd"/>
      <w:r w:rsidR="008B1FD0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</w:rPr>
        <w:t>......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</w:rPr>
        <w:t>.....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..........</w:t>
      </w:r>
      <w:r w:rsidR="008B1FD0"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و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</w:rPr>
        <w:t>حول</w:t>
      </w:r>
      <w:r w:rsidR="008B1FD0"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 xml:space="preserve"> </w:t>
      </w:r>
      <w:r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</w:rPr>
        <w:t>......</w:t>
      </w:r>
      <w:r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</w:rPr>
        <w:t>......</w:t>
      </w:r>
      <w:r w:rsidRPr="008B1FD0">
        <w:rPr>
          <w:rFonts w:asciiTheme="minorHAnsi" w:eastAsiaTheme="minorHAnsi" w:hAnsiTheme="minorHAnsi" w:cs="Sultan bold" w:hint="cs"/>
          <w:sz w:val="16"/>
          <w:szCs w:val="16"/>
          <w:rtl/>
        </w:rPr>
        <w:t>.............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 وحركة مع المجموعة الشمسية 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حول </w:t>
      </w:r>
      <w:proofErr w:type="gramStart"/>
      <w:r w:rsidR="008B1FD0">
        <w:rPr>
          <w:rFonts w:asciiTheme="minorHAnsi" w:eastAsiaTheme="minorHAnsi" w:hAnsiTheme="minorHAnsi" w:cs="Sultan bold" w:hint="cs"/>
          <w:sz w:val="28"/>
          <w:szCs w:val="28"/>
          <w:rtl/>
        </w:rPr>
        <w:t xml:space="preserve">المجرة 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</w:rPr>
        <w:t>.</w:t>
      </w:r>
      <w:proofErr w:type="gramEnd"/>
    </w:p>
    <w:p w14:paraId="7FF39E5A" w14:textId="77777777" w:rsidR="008B1FD0" w:rsidRPr="000077F5" w:rsidRDefault="008B1FD0" w:rsidP="008B1FD0">
      <w:pPr>
        <w:pStyle w:val="a6"/>
        <w:tabs>
          <w:tab w:val="left" w:pos="3188"/>
        </w:tabs>
        <w:bidi/>
        <w:rPr>
          <w:rFonts w:asciiTheme="minorHAnsi" w:eastAsiaTheme="minorHAnsi" w:hAnsiTheme="minorHAnsi" w:cs="Sultan bold"/>
          <w:sz w:val="28"/>
          <w:szCs w:val="28"/>
          <w:rtl/>
        </w:rPr>
      </w:pPr>
    </w:p>
    <w:p w14:paraId="400EE466" w14:textId="77777777" w:rsidR="00F0236F" w:rsidRPr="00F73CEE" w:rsidRDefault="00000000" w:rsidP="00F73CEE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</w:rPr>
      </w:pP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</w:t>
      </w:r>
      <w:r w:rsidR="00D77F8C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ب</w:t>
      </w:r>
      <w:proofErr w:type="gramStart"/>
      <w:r w:rsidR="00D77F8C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/ </w:t>
      </w:r>
      <w:r w:rsidR="007F1B9B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</w:t>
      </w:r>
      <w:r w:rsidR="00154F60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اخت</w:t>
      </w:r>
      <w:r w:rsidR="004C5F0E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ا</w:t>
      </w:r>
      <w:r w:rsidR="00154F60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ر</w:t>
      </w:r>
      <w:r w:rsidR="004C5F0E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ي</w:t>
      </w:r>
      <w:proofErr w:type="gramEnd"/>
      <w:r w:rsidR="00154F60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الإجابة الصحيحة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مما يلي:</w:t>
      </w:r>
    </w:p>
    <w:tbl>
      <w:tblPr>
        <w:tblStyle w:val="TableGrid0"/>
        <w:bidiVisual/>
        <w:tblW w:w="10509" w:type="dxa"/>
        <w:tblInd w:w="230" w:type="dxa"/>
        <w:tblLook w:val="04A0" w:firstRow="1" w:lastRow="0" w:firstColumn="1" w:lastColumn="0" w:noHBand="0" w:noVBand="1"/>
      </w:tblPr>
      <w:tblGrid>
        <w:gridCol w:w="2774"/>
        <w:gridCol w:w="2563"/>
        <w:gridCol w:w="2690"/>
        <w:gridCol w:w="2482"/>
      </w:tblGrid>
      <w:tr w:rsidR="000131D3" w14:paraId="0425A726" w14:textId="77777777" w:rsidTr="005D7A95">
        <w:trPr>
          <w:trHeight w:val="454"/>
        </w:trPr>
        <w:tc>
          <w:tcPr>
            <w:tcW w:w="10509" w:type="dxa"/>
            <w:gridSpan w:val="4"/>
            <w:vAlign w:val="center"/>
          </w:tcPr>
          <w:p w14:paraId="165CE0B8" w14:textId="77777777" w:rsidR="00DF6775" w:rsidRPr="008B1FD0" w:rsidRDefault="00000000" w:rsidP="005B6733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</w:pPr>
            <w:r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١-</w:t>
            </w:r>
            <w:r w:rsidR="003656A2"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E2552" w:rsidRPr="008B1FD0"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  <w:t> </w:t>
            </w:r>
            <w:r w:rsidR="00D95CB4" w:rsidRPr="00D95CB4"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  <w:t xml:space="preserve"> ا</w:t>
            </w:r>
            <w:r w:rsidR="00D95CB4" w:rsidRPr="00D95CB4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ل</w:t>
            </w:r>
            <w:r w:rsidR="00D95CB4" w:rsidRPr="00D95CB4"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  <w:t>أجرام التي تتبع الكواكب، وتدور في أ</w:t>
            </w:r>
            <w:r w:rsidR="00D95CB4" w:rsidRPr="00D95CB4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فلاك</w:t>
            </w:r>
            <w:r w:rsidR="00D95CB4" w:rsidRPr="00D95CB4"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  <w:t xml:space="preserve"> خاصة حولها. وهي تشبه الكواكب في ُ أنها أجسام مْع</w:t>
            </w:r>
            <w:r w:rsidR="00D95CB4" w:rsidRPr="00D95CB4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تم</w:t>
            </w:r>
            <w:r w:rsidR="00D95CB4" w:rsidRPr="00D95CB4"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  <w:t>ة</w:t>
            </w:r>
            <w:r w:rsidR="008B1FD0" w:rsidRPr="008B1FD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8B1FD0" w:rsidRPr="008B1FD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تسمى :</w:t>
            </w:r>
            <w:proofErr w:type="gramEnd"/>
          </w:p>
        </w:tc>
      </w:tr>
      <w:tr w:rsidR="000131D3" w14:paraId="547C06E3" w14:textId="77777777" w:rsidTr="00750EF7">
        <w:trPr>
          <w:trHeight w:val="374"/>
        </w:trPr>
        <w:tc>
          <w:tcPr>
            <w:tcW w:w="2774" w:type="dxa"/>
            <w:vAlign w:val="center"/>
          </w:tcPr>
          <w:p w14:paraId="338A080A" w14:textId="77777777" w:rsidR="00DF6775" w:rsidRPr="007F1B9B" w:rsidRDefault="00000000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أ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>الأقمار</w:t>
            </w:r>
            <w:proofErr w:type="gramEnd"/>
            <w:r w:rsidR="00D95CB4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63" w:type="dxa"/>
            <w:vAlign w:val="center"/>
          </w:tcPr>
          <w:p w14:paraId="51633A0E" w14:textId="77777777" w:rsidR="00DF6775" w:rsidRPr="007F1B9B" w:rsidRDefault="00000000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ب </w:t>
            </w:r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D95CB4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5B6733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>السدم</w:t>
            </w:r>
          </w:p>
        </w:tc>
        <w:tc>
          <w:tcPr>
            <w:tcW w:w="2690" w:type="dxa"/>
            <w:vAlign w:val="center"/>
          </w:tcPr>
          <w:p w14:paraId="66B6FD6E" w14:textId="77777777" w:rsidR="00A57225" w:rsidRPr="007F1B9B" w:rsidRDefault="00000000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جـ -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>النيازك</w:t>
            </w:r>
          </w:p>
        </w:tc>
        <w:tc>
          <w:tcPr>
            <w:tcW w:w="2482" w:type="dxa"/>
            <w:vAlign w:val="center"/>
          </w:tcPr>
          <w:p w14:paraId="152556B4" w14:textId="77777777" w:rsidR="00DF6775" w:rsidRPr="007F1B9B" w:rsidRDefault="00000000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د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="005B6733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D95CB4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>المذنبات</w:t>
            </w:r>
            <w:proofErr w:type="gramEnd"/>
          </w:p>
        </w:tc>
      </w:tr>
      <w:tr w:rsidR="000131D3" w14:paraId="54068E49" w14:textId="77777777" w:rsidTr="005D7A95">
        <w:trPr>
          <w:trHeight w:val="390"/>
        </w:trPr>
        <w:tc>
          <w:tcPr>
            <w:tcW w:w="10509" w:type="dxa"/>
            <w:gridSpan w:val="4"/>
            <w:vAlign w:val="center"/>
          </w:tcPr>
          <w:p w14:paraId="352127F4" w14:textId="77777777" w:rsidR="00DF6775" w:rsidRPr="00D90800" w:rsidRDefault="00000000" w:rsidP="00125A15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</w:pPr>
            <w:r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٢-</w:t>
            </w:r>
            <w:r w:rsidR="00351CF0"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3AF4"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462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العالم الذي لاحظ أن السفر حول الأرض كاملة يؤدي الى زيادة يوم أو </w:t>
            </w:r>
            <w:proofErr w:type="gramStart"/>
            <w:r w:rsidR="00C9462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نقصانه :</w:t>
            </w:r>
            <w:proofErr w:type="gramEnd"/>
          </w:p>
        </w:tc>
      </w:tr>
      <w:tr w:rsidR="000131D3" w14:paraId="2B7B94DC" w14:textId="77777777" w:rsidTr="00750EF7">
        <w:trPr>
          <w:trHeight w:val="390"/>
        </w:trPr>
        <w:tc>
          <w:tcPr>
            <w:tcW w:w="2774" w:type="dxa"/>
            <w:vAlign w:val="center"/>
          </w:tcPr>
          <w:p w14:paraId="1A8D6DC6" w14:textId="77777777" w:rsidR="00DF6775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أ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="006C3AF4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</w:rPr>
              <w:t>العمري</w:t>
            </w:r>
            <w:proofErr w:type="gramEnd"/>
          </w:p>
        </w:tc>
        <w:tc>
          <w:tcPr>
            <w:tcW w:w="2563" w:type="dxa"/>
            <w:vAlign w:val="center"/>
          </w:tcPr>
          <w:p w14:paraId="3EB903F2" w14:textId="77777777" w:rsidR="00DF6775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>ب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 xml:space="preserve"> أ</w:t>
            </w:r>
            <w:r w:rsidR="00C94620" w:rsidRPr="008B1FD0">
              <w:rPr>
                <w:rFonts w:eastAsiaTheme="minorHAnsi" w:cs="Sultan bold" w:hint="cs"/>
                <w:sz w:val="28"/>
                <w:szCs w:val="28"/>
                <w:rtl/>
              </w:rPr>
              <w:t>بو</w:t>
            </w:r>
            <w:proofErr w:type="gramEnd"/>
            <w:r w:rsidR="00C94620" w:rsidRPr="008B1FD0">
              <w:rPr>
                <w:rFonts w:eastAsiaTheme="minorHAnsi" w:cs="Sultan bold" w:hint="cs"/>
                <w:sz w:val="28"/>
                <w:szCs w:val="28"/>
                <w:rtl/>
              </w:rPr>
              <w:t xml:space="preserve"> الفداء</w:t>
            </w:r>
          </w:p>
        </w:tc>
        <w:tc>
          <w:tcPr>
            <w:tcW w:w="2690" w:type="dxa"/>
            <w:vAlign w:val="center"/>
          </w:tcPr>
          <w:p w14:paraId="5AD92B89" w14:textId="77777777" w:rsidR="00DF6775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>جـ -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 xml:space="preserve"> ا</w:t>
            </w:r>
            <w:r w:rsidR="00C94620" w:rsidRPr="008B1FD0">
              <w:rPr>
                <w:rFonts w:eastAsiaTheme="minorHAnsi" w:cs="Sultan bold" w:hint="cs"/>
                <w:sz w:val="28"/>
                <w:szCs w:val="28"/>
                <w:rtl/>
              </w:rPr>
              <w:t>لمقدس</w:t>
            </w:r>
            <w:r w:rsidR="008B1FD0" w:rsidRPr="008B1FD0">
              <w:rPr>
                <w:rFonts w:eastAsiaTheme="minorHAnsi" w:cs="Sultan bold" w:hint="cs"/>
                <w:sz w:val="28"/>
                <w:szCs w:val="28"/>
                <w:rtl/>
              </w:rPr>
              <w:t>ي</w:t>
            </w:r>
          </w:p>
        </w:tc>
        <w:tc>
          <w:tcPr>
            <w:tcW w:w="2482" w:type="dxa"/>
            <w:vAlign w:val="center"/>
          </w:tcPr>
          <w:p w14:paraId="586811B1" w14:textId="77777777" w:rsidR="00DF6775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د </w:t>
            </w:r>
            <w:proofErr w:type="gramStart"/>
            <w:r w:rsidR="0054685E"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</w:rPr>
              <w:t xml:space="preserve"> ا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</w:rPr>
              <w:t>لبكري</w:t>
            </w:r>
            <w:proofErr w:type="gramEnd"/>
          </w:p>
        </w:tc>
      </w:tr>
      <w:tr w:rsidR="000131D3" w14:paraId="113A8CE2" w14:textId="77777777" w:rsidTr="005D7A95">
        <w:trPr>
          <w:trHeight w:val="374"/>
        </w:trPr>
        <w:tc>
          <w:tcPr>
            <w:tcW w:w="10509" w:type="dxa"/>
            <w:gridSpan w:val="4"/>
            <w:vAlign w:val="center"/>
          </w:tcPr>
          <w:p w14:paraId="3F0A826E" w14:textId="77777777" w:rsidR="00DF6775" w:rsidRPr="00D90800" w:rsidRDefault="00000000" w:rsidP="00125A15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</w:rPr>
            </w:pPr>
            <w:r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٣</w:t>
            </w:r>
            <w:proofErr w:type="gramStart"/>
            <w:r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9462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02CE8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دخل</w:t>
            </w:r>
            <w:proofErr w:type="gramEnd"/>
            <w:r w:rsidR="00B02CE8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البرتغاليون المحيط الهندي وعبروا رأس الرجاء الصالح </w:t>
            </w:r>
            <w:proofErr w:type="gramStart"/>
            <w:r w:rsidR="00B02CE8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بقيادة </w:t>
            </w:r>
            <w:r w:rsidR="008B1FD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0131D3" w14:paraId="14EF7071" w14:textId="77777777" w:rsidTr="00750EF7">
        <w:trPr>
          <w:trHeight w:val="390"/>
        </w:trPr>
        <w:tc>
          <w:tcPr>
            <w:tcW w:w="2774" w:type="dxa"/>
            <w:vAlign w:val="center"/>
          </w:tcPr>
          <w:p w14:paraId="0E3B6231" w14:textId="77777777" w:rsidR="00571F64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أ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</w:rPr>
              <w:t>أحمد</w:t>
            </w:r>
            <w:proofErr w:type="gramEnd"/>
            <w:r w:rsidR="00B02CE8">
              <w:rPr>
                <w:rFonts w:eastAsiaTheme="minorHAnsi" w:cs="Sultan bold" w:hint="cs"/>
                <w:sz w:val="28"/>
                <w:szCs w:val="28"/>
                <w:rtl/>
              </w:rPr>
              <w:t xml:space="preserve"> بن ماجد</w:t>
            </w:r>
          </w:p>
        </w:tc>
        <w:tc>
          <w:tcPr>
            <w:tcW w:w="2563" w:type="dxa"/>
            <w:vAlign w:val="center"/>
          </w:tcPr>
          <w:p w14:paraId="1732AC19" w14:textId="77777777" w:rsidR="00571F64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ب </w:t>
            </w:r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</w:rPr>
              <w:t>جيمس كوك</w:t>
            </w:r>
          </w:p>
        </w:tc>
        <w:tc>
          <w:tcPr>
            <w:tcW w:w="2690" w:type="dxa"/>
            <w:vAlign w:val="center"/>
          </w:tcPr>
          <w:p w14:paraId="0E00FAB3" w14:textId="77777777" w:rsidR="00571F64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>جـ -</w:t>
            </w:r>
            <w:r w:rsidR="004C5F0E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</w:rPr>
              <w:t>فاسكو دا جاما</w:t>
            </w:r>
          </w:p>
        </w:tc>
        <w:tc>
          <w:tcPr>
            <w:tcW w:w="2482" w:type="dxa"/>
            <w:vAlign w:val="center"/>
          </w:tcPr>
          <w:p w14:paraId="569E60AB" w14:textId="77777777" w:rsidR="00571F64" w:rsidRPr="007F1B9B" w:rsidRDefault="00000000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د </w:t>
            </w:r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</w:rPr>
              <w:t>ابن حوقل</w:t>
            </w:r>
          </w:p>
        </w:tc>
      </w:tr>
      <w:tr w:rsidR="000131D3" w14:paraId="223AE439" w14:textId="77777777" w:rsidTr="005D7A95">
        <w:trPr>
          <w:trHeight w:val="390"/>
        </w:trPr>
        <w:tc>
          <w:tcPr>
            <w:tcW w:w="10509" w:type="dxa"/>
            <w:gridSpan w:val="4"/>
            <w:vAlign w:val="center"/>
          </w:tcPr>
          <w:p w14:paraId="40B95D3E" w14:textId="77777777" w:rsidR="00DF6775" w:rsidRPr="00D90800" w:rsidRDefault="00000000" w:rsidP="00824410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</w:rPr>
            </w:pPr>
            <w:r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٤- </w:t>
            </w:r>
            <w:r w:rsidR="00C9462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06BE9" w:rsidRPr="00D90800"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  <w:t> </w:t>
            </w:r>
            <w:r w:rsidR="00B02CE8" w:rsidRPr="00213583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وحدة أو مساحة من سطح الأرض ذات خصائص معينة </w:t>
            </w:r>
            <w:proofErr w:type="gramStart"/>
            <w:r w:rsidR="00B02CE8" w:rsidRPr="00213583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متجانسة</w:t>
            </w:r>
            <w:r w:rsidR="008B1FD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0131D3" w14:paraId="45B41D97" w14:textId="77777777" w:rsidTr="00750EF7">
        <w:trPr>
          <w:trHeight w:val="374"/>
        </w:trPr>
        <w:tc>
          <w:tcPr>
            <w:tcW w:w="2774" w:type="dxa"/>
            <w:vAlign w:val="center"/>
          </w:tcPr>
          <w:p w14:paraId="48522A3C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أ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0077F5">
              <w:rPr>
                <w:rFonts w:eastAsiaTheme="minorHAnsi" w:cs="Sultan bold" w:hint="cs"/>
                <w:sz w:val="28"/>
                <w:szCs w:val="28"/>
                <w:rtl/>
              </w:rPr>
              <w:t>الحتمية</w:t>
            </w:r>
            <w:proofErr w:type="gramEnd"/>
            <w:r w:rsidR="000077F5">
              <w:rPr>
                <w:rFonts w:eastAsiaTheme="minorHAnsi" w:cs="Sultan bold" w:hint="cs"/>
                <w:sz w:val="28"/>
                <w:szCs w:val="28"/>
                <w:rtl/>
              </w:rPr>
              <w:t xml:space="preserve"> البييئية</w:t>
            </w:r>
          </w:p>
        </w:tc>
        <w:tc>
          <w:tcPr>
            <w:tcW w:w="2563" w:type="dxa"/>
            <w:vAlign w:val="center"/>
          </w:tcPr>
          <w:p w14:paraId="132B1D3C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>ب</w:t>
            </w:r>
            <w:r w:rsidR="000077F5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824410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031DDA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0077F5">
              <w:rPr>
                <w:rFonts w:eastAsiaTheme="minorHAnsi" w:cs="Sultan bold" w:hint="cs"/>
                <w:sz w:val="28"/>
                <w:szCs w:val="28"/>
                <w:rtl/>
              </w:rPr>
              <w:t xml:space="preserve">الإحصاء </w:t>
            </w:r>
          </w:p>
        </w:tc>
        <w:tc>
          <w:tcPr>
            <w:tcW w:w="2690" w:type="dxa"/>
            <w:vAlign w:val="center"/>
          </w:tcPr>
          <w:p w14:paraId="780D4DAD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جـ - </w:t>
            </w:r>
            <w:r w:rsidR="008B1FD0" w:rsidRPr="008B1FD0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النظرية الإمكانية</w:t>
            </w:r>
          </w:p>
        </w:tc>
        <w:tc>
          <w:tcPr>
            <w:tcW w:w="2482" w:type="dxa"/>
            <w:vAlign w:val="center"/>
          </w:tcPr>
          <w:p w14:paraId="3169DF9B" w14:textId="77777777" w:rsidR="00571F64" w:rsidRPr="008B1FD0" w:rsidRDefault="00000000" w:rsidP="00824410">
            <w:pPr>
              <w:bidi/>
              <w:spacing w:after="0" w:line="240" w:lineRule="auto"/>
              <w:jc w:val="both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8B1FD0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 xml:space="preserve">د </w:t>
            </w:r>
            <w:proofErr w:type="gramStart"/>
            <w:r w:rsidR="00031DDA" w:rsidRPr="008B1FD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</w:rPr>
              <w:t>–</w:t>
            </w:r>
            <w:r w:rsidRPr="008B1FD0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 xml:space="preserve"> </w:t>
            </w:r>
            <w:r w:rsidR="00B02CE8" w:rsidRPr="008B1FD0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 xml:space="preserve"> </w:t>
            </w:r>
            <w:r w:rsidR="008B1FD0" w:rsidRPr="008B1FD0">
              <w:rPr>
                <w:rFonts w:eastAsiaTheme="minorHAnsi" w:cs="Sultan bold" w:hint="cs"/>
                <w:sz w:val="28"/>
                <w:szCs w:val="28"/>
                <w:rtl/>
              </w:rPr>
              <w:t>الإقليم</w:t>
            </w:r>
            <w:proofErr w:type="gramEnd"/>
          </w:p>
        </w:tc>
      </w:tr>
      <w:tr w:rsidR="000131D3" w14:paraId="14535A4F" w14:textId="77777777" w:rsidTr="005D7A95">
        <w:trPr>
          <w:trHeight w:val="417"/>
        </w:trPr>
        <w:tc>
          <w:tcPr>
            <w:tcW w:w="10509" w:type="dxa"/>
            <w:gridSpan w:val="4"/>
            <w:vAlign w:val="center"/>
          </w:tcPr>
          <w:p w14:paraId="29E0135B" w14:textId="77777777" w:rsidR="00DF6775" w:rsidRPr="00D90800" w:rsidRDefault="00000000" w:rsidP="00824410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</w:pPr>
            <w:r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٥</w:t>
            </w:r>
            <w:proofErr w:type="gramStart"/>
            <w:r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-</w:t>
            </w:r>
            <w:r w:rsidR="00334C15" w:rsidRPr="00D9080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02CE8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تكمل</w:t>
            </w:r>
            <w:proofErr w:type="gramEnd"/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13583">
              <w:rPr>
                <w:rFonts w:ascii=".ArabicUIText-Regular" w:eastAsiaTheme="minorEastAsia" w:hAnsi=".ArabicUIText-Regular" w:cs="Times New Roman" w:hint="cs"/>
                <w:b/>
                <w:bCs/>
                <w:sz w:val="26"/>
                <w:szCs w:val="26"/>
                <w:rtl/>
              </w:rPr>
              <w:t xml:space="preserve">الأرض دورة حول نفسها </w:t>
            </w:r>
            <w:proofErr w:type="gramStart"/>
            <w:r w:rsidR="00213583">
              <w:rPr>
                <w:rFonts w:ascii=".ArabicUIText-Regular" w:eastAsiaTheme="minorEastAsia" w:hAnsi=".ArabicUIText-Regular" w:cs="Times New Roman" w:hint="cs"/>
                <w:b/>
                <w:bCs/>
                <w:sz w:val="26"/>
                <w:szCs w:val="26"/>
                <w:rtl/>
              </w:rPr>
              <w:t xml:space="preserve">كل </w:t>
            </w:r>
            <w:r w:rsidR="008B1FD0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0131D3" w14:paraId="051EE4EA" w14:textId="77777777" w:rsidTr="00750EF7">
        <w:trPr>
          <w:trHeight w:val="390"/>
        </w:trPr>
        <w:tc>
          <w:tcPr>
            <w:tcW w:w="2774" w:type="dxa"/>
            <w:vAlign w:val="center"/>
          </w:tcPr>
          <w:p w14:paraId="5CBC50C7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أ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="005D7A95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F4293E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>24</w:t>
            </w:r>
            <w:proofErr w:type="gramEnd"/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 xml:space="preserve"> ساعة </w:t>
            </w:r>
          </w:p>
        </w:tc>
        <w:tc>
          <w:tcPr>
            <w:tcW w:w="2563" w:type="dxa"/>
            <w:vAlign w:val="center"/>
          </w:tcPr>
          <w:p w14:paraId="3F73D875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>ب</w:t>
            </w:r>
            <w:r w:rsidR="00F4293E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5D7A95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>شهر</w:t>
            </w:r>
            <w:proofErr w:type="gramEnd"/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90" w:type="dxa"/>
            <w:vAlign w:val="center"/>
          </w:tcPr>
          <w:p w14:paraId="5A43C523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جـ </w:t>
            </w:r>
            <w:proofErr w:type="gramStart"/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-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 xml:space="preserve"> 6</w:t>
            </w:r>
            <w:proofErr w:type="gramEnd"/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 xml:space="preserve"> أشهر </w:t>
            </w:r>
          </w:p>
        </w:tc>
        <w:tc>
          <w:tcPr>
            <w:tcW w:w="2482" w:type="dxa"/>
            <w:vAlign w:val="center"/>
          </w:tcPr>
          <w:p w14:paraId="74EEB83D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د </w:t>
            </w:r>
            <w:r w:rsidR="006C3AF4"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="00F4293E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>سنة ضوئية</w:t>
            </w:r>
          </w:p>
        </w:tc>
      </w:tr>
      <w:tr w:rsidR="000131D3" w14:paraId="01CAA2DC" w14:textId="77777777" w:rsidTr="005D7A95">
        <w:trPr>
          <w:trHeight w:val="390"/>
        </w:trPr>
        <w:tc>
          <w:tcPr>
            <w:tcW w:w="10509" w:type="dxa"/>
            <w:gridSpan w:val="4"/>
            <w:vAlign w:val="center"/>
          </w:tcPr>
          <w:p w14:paraId="0D409617" w14:textId="77777777" w:rsidR="00DF6775" w:rsidRPr="00D77F8C" w:rsidRDefault="00000000" w:rsidP="00824410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b/>
                <w:bCs/>
                <w:sz w:val="28"/>
                <w:szCs w:val="28"/>
                <w:rtl/>
              </w:rPr>
            </w:pPr>
            <w:r w:rsidRPr="00D77F8C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6</w:t>
            </w:r>
            <w:proofErr w:type="gramStart"/>
            <w:r w:rsidR="007A4DD4" w:rsidRPr="00D77F8C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-</w:t>
            </w:r>
            <w:r w:rsidR="00F35586" w:rsidRPr="00D77F8C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02CE8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يحيط</w:t>
            </w:r>
            <w:proofErr w:type="gramEnd"/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بالأرض من جميع </w:t>
            </w:r>
            <w:proofErr w:type="gramStart"/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جهاتها  ويحمي</w:t>
            </w:r>
            <w:proofErr w:type="gramEnd"/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الأرض من الأشعة </w:t>
            </w:r>
            <w:proofErr w:type="gramStart"/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>الضارة :</w:t>
            </w:r>
            <w:proofErr w:type="gramEnd"/>
            <w:r w:rsidR="00356235">
              <w:rPr>
                <w:rFonts w:ascii=".ArabicUIText-Regular" w:eastAsiaTheme="minorEastAsia" w:hAnsi=".ArabicUIText-Regular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0131D3" w14:paraId="574BA3D8" w14:textId="77777777" w:rsidTr="00750EF7">
        <w:trPr>
          <w:trHeight w:val="374"/>
        </w:trPr>
        <w:tc>
          <w:tcPr>
            <w:tcW w:w="2774" w:type="dxa"/>
            <w:vAlign w:val="center"/>
          </w:tcPr>
          <w:p w14:paraId="55D695BB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أ </w:t>
            </w:r>
            <w:proofErr w:type="gramStart"/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211F7F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</w:rPr>
              <w:t>قانون</w:t>
            </w:r>
            <w:proofErr w:type="gramEnd"/>
            <w:r w:rsidR="008B1FD0">
              <w:rPr>
                <w:rFonts w:eastAsiaTheme="minorHAnsi" w:cs="Sultan bold" w:hint="cs"/>
                <w:sz w:val="28"/>
                <w:szCs w:val="28"/>
                <w:rtl/>
              </w:rPr>
              <w:t xml:space="preserve"> فرل</w:t>
            </w:r>
          </w:p>
        </w:tc>
        <w:tc>
          <w:tcPr>
            <w:tcW w:w="2563" w:type="dxa"/>
            <w:vAlign w:val="center"/>
          </w:tcPr>
          <w:p w14:paraId="243B0F8A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>ب</w:t>
            </w:r>
            <w:r w:rsidR="00F4293E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211F7F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356235">
              <w:rPr>
                <w:rFonts w:eastAsiaTheme="minorHAnsi" w:cs="Sultan bold" w:hint="cs"/>
                <w:sz w:val="28"/>
                <w:szCs w:val="28"/>
                <w:rtl/>
              </w:rPr>
              <w:t>ا</w:t>
            </w:r>
            <w:r w:rsidR="00356235" w:rsidRPr="008B1FD0">
              <w:rPr>
                <w:rFonts w:eastAsiaTheme="minorHAnsi" w:cs="Sultan bold" w:hint="cs"/>
                <w:sz w:val="28"/>
                <w:szCs w:val="28"/>
                <w:rtl/>
              </w:rPr>
              <w:t xml:space="preserve">لقطر الاستوائي </w:t>
            </w:r>
          </w:p>
        </w:tc>
        <w:tc>
          <w:tcPr>
            <w:tcW w:w="2690" w:type="dxa"/>
            <w:vAlign w:val="center"/>
          </w:tcPr>
          <w:p w14:paraId="08CFDB22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>جـ -</w:t>
            </w:r>
            <w:r w:rsidR="007C6E84"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356235">
              <w:rPr>
                <w:rFonts w:eastAsiaTheme="minorHAnsi" w:cs="Sultan bold" w:hint="cs"/>
                <w:sz w:val="28"/>
                <w:szCs w:val="28"/>
                <w:rtl/>
              </w:rPr>
              <w:t xml:space="preserve">القطر القطبي </w:t>
            </w:r>
          </w:p>
        </w:tc>
        <w:tc>
          <w:tcPr>
            <w:tcW w:w="2482" w:type="dxa"/>
            <w:vAlign w:val="center"/>
          </w:tcPr>
          <w:p w14:paraId="29164B18" w14:textId="77777777" w:rsidR="00571F64" w:rsidRPr="007F1B9B" w:rsidRDefault="00000000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د </w:t>
            </w:r>
            <w:r w:rsidR="00211F7F" w:rsidRPr="007F1B9B">
              <w:rPr>
                <w:rFonts w:eastAsiaTheme="minorHAnsi" w:cs="Sultan bold"/>
                <w:sz w:val="28"/>
                <w:szCs w:val="28"/>
                <w:rtl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</w:rPr>
              <w:t xml:space="preserve"> 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</w:rPr>
              <w:t>ا</w:t>
            </w:r>
            <w:r w:rsidR="008B1FD0" w:rsidRPr="008B1FD0">
              <w:rPr>
                <w:rFonts w:eastAsiaTheme="minorHAnsi" w:cs="Sultan bold" w:hint="cs"/>
                <w:sz w:val="28"/>
                <w:szCs w:val="28"/>
                <w:rtl/>
              </w:rPr>
              <w:t>لغلاف الجوي</w:t>
            </w:r>
          </w:p>
        </w:tc>
      </w:tr>
    </w:tbl>
    <w:p w14:paraId="0BD9844B" w14:textId="77777777" w:rsidR="00F0236F" w:rsidRDefault="00F0236F" w:rsidP="00FB16C3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</w:p>
    <w:p w14:paraId="32B4D729" w14:textId="77777777" w:rsidR="008B1FD0" w:rsidRPr="00F73CEE" w:rsidRDefault="00000000" w:rsidP="00F73CEE">
      <w:pPr>
        <w:bidi/>
        <w:jc w:val="center"/>
        <w:rPr>
          <w:rFonts w:asciiTheme="minorHAnsi" w:eastAsiaTheme="minorHAnsi" w:hAnsiTheme="minorHAnsi" w:cs="Sultan bold"/>
          <w:sz w:val="16"/>
          <w:szCs w:val="16"/>
          <w:rtl/>
        </w:rPr>
      </w:pPr>
      <w:r w:rsidRPr="00F73CEE">
        <w:rPr>
          <w:rFonts w:asciiTheme="minorHAnsi" w:eastAsiaTheme="minorHAnsi" w:hAnsiTheme="minorHAnsi" w:cs="Sultan bold" w:hint="cs"/>
          <w:sz w:val="16"/>
          <w:szCs w:val="16"/>
          <w:rtl/>
        </w:rPr>
        <w:t>--------------------------------------------------------------------------------------------------</w:t>
      </w:r>
    </w:p>
    <w:p w14:paraId="5EAF1649" w14:textId="77777777" w:rsidR="007F1B9B" w:rsidRPr="00F73CEE" w:rsidRDefault="00000000" w:rsidP="00F73CEE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جـ </w:t>
      </w:r>
      <w:r w:rsid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/ </w:t>
      </w:r>
      <w:r w:rsidR="00AF5D24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ماذا يحدث لو كان مدار القمر حول الأرض </w:t>
      </w:r>
      <w:proofErr w:type="gramStart"/>
      <w:r w:rsidR="00AF5D24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يتفق  مع</w:t>
      </w:r>
      <w:proofErr w:type="gramEnd"/>
      <w:r w:rsidR="00AF5D24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مستوى مدار الأرض حول </w:t>
      </w:r>
      <w:proofErr w:type="gramStart"/>
      <w:r w:rsidR="00AF5D24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الشمس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؟</w:t>
      </w:r>
      <w:proofErr w:type="gramEnd"/>
    </w:p>
    <w:p w14:paraId="7DF6D8EA" w14:textId="77777777" w:rsidR="00A74E25" w:rsidRDefault="00000000" w:rsidP="00A74E25">
      <w:pPr>
        <w:bidi/>
        <w:rPr>
          <w:rFonts w:asciiTheme="minorHAnsi" w:eastAsiaTheme="minorHAnsi" w:hAnsiTheme="minorHAnsi" w:cs="Sultan bold"/>
          <w:sz w:val="16"/>
          <w:szCs w:val="16"/>
          <w:rtl/>
        </w:rPr>
      </w:pPr>
      <w:r>
        <w:rPr>
          <w:rFonts w:asciiTheme="majorBidi" w:hAnsiTheme="majorBidi" w:cstheme="majorBidi"/>
          <w:noProof/>
          <w:color w:val="000000"/>
          <w:sz w:val="18"/>
          <w:szCs w:val="18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274672C" wp14:editId="16A6B8F0">
                <wp:simplePos x="0" y="0"/>
                <wp:positionH relativeFrom="page">
                  <wp:posOffset>1225550</wp:posOffset>
                </wp:positionH>
                <wp:positionV relativeFrom="page">
                  <wp:posOffset>8331200</wp:posOffset>
                </wp:positionV>
                <wp:extent cx="2432050" cy="1600200"/>
                <wp:effectExtent l="0" t="0" r="25400" b="19050"/>
                <wp:wrapNone/>
                <wp:docPr id="1099574735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2050" cy="1600200"/>
                          <a:chOff x="2338" y="7584"/>
                          <a:chExt cx="6895" cy="4266"/>
                        </a:xfrm>
                      </wpg:grpSpPr>
                      <pic:pic xmlns:pic="http://schemas.openxmlformats.org/drawingml/2006/picture">
                        <pic:nvPicPr>
                          <pic:cNvPr id="1426884943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5" y="7584"/>
                            <a:ext cx="6016" cy="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5399974" name="docshape14"/>
                        <wps:cNvSpPr/>
                        <wps:spPr bwMode="auto">
                          <a:xfrm>
                            <a:off x="2345" y="11087"/>
                            <a:ext cx="6880" cy="755"/>
                          </a:xfrm>
                          <a:custGeom>
                            <a:avLst/>
                            <a:gdLst>
                              <a:gd name="T0" fmla="+- 0 6619 2345"/>
                              <a:gd name="T1" fmla="*/ T0 w 6880"/>
                              <a:gd name="T2" fmla="+- 0 11213 11088"/>
                              <a:gd name="T3" fmla="*/ 11213 h 755"/>
                              <a:gd name="T4" fmla="+- 0 6629 2345"/>
                              <a:gd name="T5" fmla="*/ T4 w 6880"/>
                              <a:gd name="T6" fmla="+- 0 11164 11088"/>
                              <a:gd name="T7" fmla="*/ 11164 h 755"/>
                              <a:gd name="T8" fmla="+- 0 6656 2345"/>
                              <a:gd name="T9" fmla="*/ T8 w 6880"/>
                              <a:gd name="T10" fmla="+- 0 11124 11088"/>
                              <a:gd name="T11" fmla="*/ 11124 h 755"/>
                              <a:gd name="T12" fmla="+- 0 6696 2345"/>
                              <a:gd name="T13" fmla="*/ T12 w 6880"/>
                              <a:gd name="T14" fmla="+- 0 11097 11088"/>
                              <a:gd name="T15" fmla="*/ 11097 h 755"/>
                              <a:gd name="T16" fmla="+- 0 6744 2345"/>
                              <a:gd name="T17" fmla="*/ T16 w 6880"/>
                              <a:gd name="T18" fmla="+- 0 11088 11088"/>
                              <a:gd name="T19" fmla="*/ 11088 h 755"/>
                              <a:gd name="T20" fmla="+- 0 9100 2345"/>
                              <a:gd name="T21" fmla="*/ T20 w 6880"/>
                              <a:gd name="T22" fmla="+- 0 11088 11088"/>
                              <a:gd name="T23" fmla="*/ 11088 h 755"/>
                              <a:gd name="T24" fmla="+- 0 9148 2345"/>
                              <a:gd name="T25" fmla="*/ T24 w 6880"/>
                              <a:gd name="T26" fmla="+- 0 11097 11088"/>
                              <a:gd name="T27" fmla="*/ 11097 h 755"/>
                              <a:gd name="T28" fmla="+- 0 9188 2345"/>
                              <a:gd name="T29" fmla="*/ T28 w 6880"/>
                              <a:gd name="T30" fmla="+- 0 11124 11088"/>
                              <a:gd name="T31" fmla="*/ 11124 h 755"/>
                              <a:gd name="T32" fmla="+- 0 9215 2345"/>
                              <a:gd name="T33" fmla="*/ T32 w 6880"/>
                              <a:gd name="T34" fmla="+- 0 11164 11088"/>
                              <a:gd name="T35" fmla="*/ 11164 h 755"/>
                              <a:gd name="T36" fmla="+- 0 9225 2345"/>
                              <a:gd name="T37" fmla="*/ T36 w 6880"/>
                              <a:gd name="T38" fmla="+- 0 11213 11088"/>
                              <a:gd name="T39" fmla="*/ 11213 h 755"/>
                              <a:gd name="T40" fmla="+- 0 9225 2345"/>
                              <a:gd name="T41" fmla="*/ T40 w 6880"/>
                              <a:gd name="T42" fmla="+- 0 11714 11088"/>
                              <a:gd name="T43" fmla="*/ 11714 h 755"/>
                              <a:gd name="T44" fmla="+- 0 9215 2345"/>
                              <a:gd name="T45" fmla="*/ T44 w 6880"/>
                              <a:gd name="T46" fmla="+- 0 11763 11088"/>
                              <a:gd name="T47" fmla="*/ 11763 h 755"/>
                              <a:gd name="T48" fmla="+- 0 9188 2345"/>
                              <a:gd name="T49" fmla="*/ T48 w 6880"/>
                              <a:gd name="T50" fmla="+- 0 11803 11088"/>
                              <a:gd name="T51" fmla="*/ 11803 h 755"/>
                              <a:gd name="T52" fmla="+- 0 9148 2345"/>
                              <a:gd name="T53" fmla="*/ T52 w 6880"/>
                              <a:gd name="T54" fmla="+- 0 11830 11088"/>
                              <a:gd name="T55" fmla="*/ 11830 h 755"/>
                              <a:gd name="T56" fmla="+- 0 9100 2345"/>
                              <a:gd name="T57" fmla="*/ T56 w 6880"/>
                              <a:gd name="T58" fmla="+- 0 11840 11088"/>
                              <a:gd name="T59" fmla="*/ 11840 h 755"/>
                              <a:gd name="T60" fmla="+- 0 6744 2345"/>
                              <a:gd name="T61" fmla="*/ T60 w 6880"/>
                              <a:gd name="T62" fmla="+- 0 11840 11088"/>
                              <a:gd name="T63" fmla="*/ 11840 h 755"/>
                              <a:gd name="T64" fmla="+- 0 6696 2345"/>
                              <a:gd name="T65" fmla="*/ T64 w 6880"/>
                              <a:gd name="T66" fmla="+- 0 11830 11088"/>
                              <a:gd name="T67" fmla="*/ 11830 h 755"/>
                              <a:gd name="T68" fmla="+- 0 6656 2345"/>
                              <a:gd name="T69" fmla="*/ T68 w 6880"/>
                              <a:gd name="T70" fmla="+- 0 11803 11088"/>
                              <a:gd name="T71" fmla="*/ 11803 h 755"/>
                              <a:gd name="T72" fmla="+- 0 6629 2345"/>
                              <a:gd name="T73" fmla="*/ T72 w 6880"/>
                              <a:gd name="T74" fmla="+- 0 11763 11088"/>
                              <a:gd name="T75" fmla="*/ 11763 h 755"/>
                              <a:gd name="T76" fmla="+- 0 6619 2345"/>
                              <a:gd name="T77" fmla="*/ T76 w 6880"/>
                              <a:gd name="T78" fmla="+- 0 11714 11088"/>
                              <a:gd name="T79" fmla="*/ 11714 h 755"/>
                              <a:gd name="T80" fmla="+- 0 6619 2345"/>
                              <a:gd name="T81" fmla="*/ T80 w 6880"/>
                              <a:gd name="T82" fmla="+- 0 11213 11088"/>
                              <a:gd name="T83" fmla="*/ 11213 h 755"/>
                              <a:gd name="T84" fmla="+- 0 2345 2345"/>
                              <a:gd name="T85" fmla="*/ T84 w 6880"/>
                              <a:gd name="T86" fmla="+- 0 11216 11088"/>
                              <a:gd name="T87" fmla="*/ 11216 h 755"/>
                              <a:gd name="T88" fmla="+- 0 2355 2345"/>
                              <a:gd name="T89" fmla="*/ T88 w 6880"/>
                              <a:gd name="T90" fmla="+- 0 11167 11088"/>
                              <a:gd name="T91" fmla="*/ 11167 h 755"/>
                              <a:gd name="T92" fmla="+- 0 2382 2345"/>
                              <a:gd name="T93" fmla="*/ T92 w 6880"/>
                              <a:gd name="T94" fmla="+- 0 11127 11088"/>
                              <a:gd name="T95" fmla="*/ 11127 h 755"/>
                              <a:gd name="T96" fmla="+- 0 2422 2345"/>
                              <a:gd name="T97" fmla="*/ T96 w 6880"/>
                              <a:gd name="T98" fmla="+- 0 11100 11088"/>
                              <a:gd name="T99" fmla="*/ 11100 h 755"/>
                              <a:gd name="T100" fmla="+- 0 2470 2345"/>
                              <a:gd name="T101" fmla="*/ T100 w 6880"/>
                              <a:gd name="T102" fmla="+- 0 11091 11088"/>
                              <a:gd name="T103" fmla="*/ 11091 h 755"/>
                              <a:gd name="T104" fmla="+- 0 4826 2345"/>
                              <a:gd name="T105" fmla="*/ T104 w 6880"/>
                              <a:gd name="T106" fmla="+- 0 11091 11088"/>
                              <a:gd name="T107" fmla="*/ 11091 h 755"/>
                              <a:gd name="T108" fmla="+- 0 4874 2345"/>
                              <a:gd name="T109" fmla="*/ T108 w 6880"/>
                              <a:gd name="T110" fmla="+- 0 11100 11088"/>
                              <a:gd name="T111" fmla="*/ 11100 h 755"/>
                              <a:gd name="T112" fmla="+- 0 4914 2345"/>
                              <a:gd name="T113" fmla="*/ T112 w 6880"/>
                              <a:gd name="T114" fmla="+- 0 11127 11088"/>
                              <a:gd name="T115" fmla="*/ 11127 h 755"/>
                              <a:gd name="T116" fmla="+- 0 4941 2345"/>
                              <a:gd name="T117" fmla="*/ T116 w 6880"/>
                              <a:gd name="T118" fmla="+- 0 11167 11088"/>
                              <a:gd name="T119" fmla="*/ 11167 h 755"/>
                              <a:gd name="T120" fmla="+- 0 4951 2345"/>
                              <a:gd name="T121" fmla="*/ T120 w 6880"/>
                              <a:gd name="T122" fmla="+- 0 11216 11088"/>
                              <a:gd name="T123" fmla="*/ 11216 h 755"/>
                              <a:gd name="T124" fmla="+- 0 4951 2345"/>
                              <a:gd name="T125" fmla="*/ T124 w 6880"/>
                              <a:gd name="T126" fmla="+- 0 11717 11088"/>
                              <a:gd name="T127" fmla="*/ 11717 h 755"/>
                              <a:gd name="T128" fmla="+- 0 4941 2345"/>
                              <a:gd name="T129" fmla="*/ T128 w 6880"/>
                              <a:gd name="T130" fmla="+- 0 11766 11088"/>
                              <a:gd name="T131" fmla="*/ 11766 h 755"/>
                              <a:gd name="T132" fmla="+- 0 4914 2345"/>
                              <a:gd name="T133" fmla="*/ T132 w 6880"/>
                              <a:gd name="T134" fmla="+- 0 11806 11088"/>
                              <a:gd name="T135" fmla="*/ 11806 h 755"/>
                              <a:gd name="T136" fmla="+- 0 4874 2345"/>
                              <a:gd name="T137" fmla="*/ T136 w 6880"/>
                              <a:gd name="T138" fmla="+- 0 11833 11088"/>
                              <a:gd name="T139" fmla="*/ 11833 h 755"/>
                              <a:gd name="T140" fmla="+- 0 4826 2345"/>
                              <a:gd name="T141" fmla="*/ T140 w 6880"/>
                              <a:gd name="T142" fmla="+- 0 11843 11088"/>
                              <a:gd name="T143" fmla="*/ 11843 h 755"/>
                              <a:gd name="T144" fmla="+- 0 2470 2345"/>
                              <a:gd name="T145" fmla="*/ T144 w 6880"/>
                              <a:gd name="T146" fmla="+- 0 11843 11088"/>
                              <a:gd name="T147" fmla="*/ 11843 h 755"/>
                              <a:gd name="T148" fmla="+- 0 2422 2345"/>
                              <a:gd name="T149" fmla="*/ T148 w 6880"/>
                              <a:gd name="T150" fmla="+- 0 11833 11088"/>
                              <a:gd name="T151" fmla="*/ 11833 h 755"/>
                              <a:gd name="T152" fmla="+- 0 2382 2345"/>
                              <a:gd name="T153" fmla="*/ T152 w 6880"/>
                              <a:gd name="T154" fmla="+- 0 11806 11088"/>
                              <a:gd name="T155" fmla="*/ 11806 h 755"/>
                              <a:gd name="T156" fmla="+- 0 2355 2345"/>
                              <a:gd name="T157" fmla="*/ T156 w 6880"/>
                              <a:gd name="T158" fmla="+- 0 11766 11088"/>
                              <a:gd name="T159" fmla="*/ 11766 h 755"/>
                              <a:gd name="T160" fmla="+- 0 2345 2345"/>
                              <a:gd name="T161" fmla="*/ T160 w 6880"/>
                              <a:gd name="T162" fmla="+- 0 11717 11088"/>
                              <a:gd name="T163" fmla="*/ 11717 h 755"/>
                              <a:gd name="T164" fmla="+- 0 2345 2345"/>
                              <a:gd name="T165" fmla="*/ T164 w 6880"/>
                              <a:gd name="T166" fmla="+- 0 11216 11088"/>
                              <a:gd name="T167" fmla="*/ 11216 h 7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6880" h="755">
                                <a:moveTo>
                                  <a:pt x="4274" y="125"/>
                                </a:moveTo>
                                <a:lnTo>
                                  <a:pt x="4284" y="76"/>
                                </a:lnTo>
                                <a:lnTo>
                                  <a:pt x="4311" y="36"/>
                                </a:lnTo>
                                <a:lnTo>
                                  <a:pt x="4351" y="9"/>
                                </a:lnTo>
                                <a:lnTo>
                                  <a:pt x="4399" y="0"/>
                                </a:lnTo>
                                <a:lnTo>
                                  <a:pt x="6755" y="0"/>
                                </a:lnTo>
                                <a:lnTo>
                                  <a:pt x="6803" y="9"/>
                                </a:lnTo>
                                <a:lnTo>
                                  <a:pt x="6843" y="36"/>
                                </a:lnTo>
                                <a:lnTo>
                                  <a:pt x="6870" y="76"/>
                                </a:lnTo>
                                <a:lnTo>
                                  <a:pt x="6880" y="125"/>
                                </a:lnTo>
                                <a:lnTo>
                                  <a:pt x="6880" y="626"/>
                                </a:lnTo>
                                <a:lnTo>
                                  <a:pt x="6870" y="675"/>
                                </a:lnTo>
                                <a:lnTo>
                                  <a:pt x="6843" y="715"/>
                                </a:lnTo>
                                <a:lnTo>
                                  <a:pt x="6803" y="742"/>
                                </a:lnTo>
                                <a:lnTo>
                                  <a:pt x="6755" y="752"/>
                                </a:lnTo>
                                <a:lnTo>
                                  <a:pt x="4399" y="752"/>
                                </a:lnTo>
                                <a:lnTo>
                                  <a:pt x="4351" y="742"/>
                                </a:lnTo>
                                <a:lnTo>
                                  <a:pt x="4311" y="715"/>
                                </a:lnTo>
                                <a:lnTo>
                                  <a:pt x="4284" y="675"/>
                                </a:lnTo>
                                <a:lnTo>
                                  <a:pt x="4274" y="626"/>
                                </a:lnTo>
                                <a:lnTo>
                                  <a:pt x="4274" y="125"/>
                                </a:lnTo>
                                <a:close/>
                                <a:moveTo>
                                  <a:pt x="0" y="128"/>
                                </a:moveTo>
                                <a:lnTo>
                                  <a:pt x="10" y="79"/>
                                </a:lnTo>
                                <a:lnTo>
                                  <a:pt x="37" y="39"/>
                                </a:lnTo>
                                <a:lnTo>
                                  <a:pt x="77" y="12"/>
                                </a:lnTo>
                                <a:lnTo>
                                  <a:pt x="125" y="3"/>
                                </a:lnTo>
                                <a:lnTo>
                                  <a:pt x="2481" y="3"/>
                                </a:lnTo>
                                <a:lnTo>
                                  <a:pt x="2529" y="12"/>
                                </a:lnTo>
                                <a:lnTo>
                                  <a:pt x="2569" y="39"/>
                                </a:lnTo>
                                <a:lnTo>
                                  <a:pt x="2596" y="79"/>
                                </a:lnTo>
                                <a:lnTo>
                                  <a:pt x="2606" y="128"/>
                                </a:lnTo>
                                <a:lnTo>
                                  <a:pt x="2606" y="629"/>
                                </a:lnTo>
                                <a:lnTo>
                                  <a:pt x="2596" y="678"/>
                                </a:lnTo>
                                <a:lnTo>
                                  <a:pt x="2569" y="718"/>
                                </a:lnTo>
                                <a:lnTo>
                                  <a:pt x="2529" y="745"/>
                                </a:lnTo>
                                <a:lnTo>
                                  <a:pt x="2481" y="755"/>
                                </a:lnTo>
                                <a:lnTo>
                                  <a:pt x="125" y="755"/>
                                </a:lnTo>
                                <a:lnTo>
                                  <a:pt x="77" y="745"/>
                                </a:lnTo>
                                <a:lnTo>
                                  <a:pt x="37" y="718"/>
                                </a:lnTo>
                                <a:lnTo>
                                  <a:pt x="10" y="678"/>
                                </a:lnTo>
                                <a:lnTo>
                                  <a:pt x="0" y="629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32" style="width:193.5pt;height:127.5pt;margin-top:656pt;margin-left:96.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71552" coordorigin="7324,38400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width:18846;height:17620;left:8819;position:absolute;top:38400" filled="f" stroked="f">
                  <v:imagedata r:id="rId10" o:title=""/>
                </v:shape>
                <v:shape id="_x0000_s1034" style="width:21553;height:3823;left:7346;position:absolute;top:56137;v-text-anchor:top" coordsize="21600,21600" path="m13418,3576l13450,2174l13450,2174l13535,1030l13535,1030l13660,257l13660,257l13811,l13811,l21208,l21208,l21358,257l21358,257l21484,1030l21484,1030l21569,2174l21569,2174l21600,3576l21600,3576l21600,17909l21600,17909l21569,19311l21569,19311l21484,20456l21484,20456l21358,21228l21358,21228l21208,21514l21208,21514l13811,21514l13811,21514l13660,21228l13660,21228l13535,20456l13535,20456l13450,19311l13450,19311l13418,17909l13418,17909l13418,3576xm,3662l31,2260l31,2260l116,1116l116,1116l242,343l242,343l392,86l392,86l7789,86l7789,86l7940,343l7940,343l8065,1116l8065,1116l8150,2260l8150,2260l8182,3662l8182,3662l8182,17995l8182,17995l8150,19397l8150,19397l8065,20541l8065,20541l7940,21314l7940,21314l7789,21600l7789,21600l392,21600l392,21600l242,21314l242,21314l116,20541l116,20541l31,19397l31,19397l,17995l,17995l,3662xe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A74E25">
        <w:rPr>
          <w:rFonts w:asciiTheme="minorHAnsi" w:eastAsiaTheme="minorHAnsi" w:hAnsiTheme="minorHAnsi" w:cs="Sultan bold" w:hint="cs"/>
          <w:sz w:val="16"/>
          <w:szCs w:val="16"/>
          <w:rtl/>
        </w:rPr>
        <w:t>................</w:t>
      </w:r>
      <w:r>
        <w:rPr>
          <w:rFonts w:asciiTheme="minorHAnsi" w:eastAsiaTheme="minorHAnsi" w:hAnsiTheme="minorHAnsi" w:cs="Sultan bold" w:hint="cs"/>
          <w:sz w:val="16"/>
          <w:szCs w:val="16"/>
          <w:rtl/>
        </w:rPr>
        <w:t>..............................................................................</w:t>
      </w:r>
      <w:r w:rsidRPr="00A74E25">
        <w:rPr>
          <w:rFonts w:asciiTheme="minorHAnsi" w:eastAsiaTheme="minorHAnsi" w:hAnsiTheme="minorHAnsi" w:cs="Sultan bold" w:hint="cs"/>
          <w:sz w:val="16"/>
          <w:szCs w:val="16"/>
          <w:rtl/>
        </w:rPr>
        <w:t>..............................................................................................................</w:t>
      </w:r>
      <w:r>
        <w:rPr>
          <w:rFonts w:asciiTheme="minorHAnsi" w:eastAsiaTheme="minorHAnsi" w:hAnsiTheme="minorHAnsi" w:cs="Sultan bold" w:hint="cs"/>
          <w:sz w:val="16"/>
          <w:szCs w:val="16"/>
          <w:rtl/>
        </w:rPr>
        <w:t xml:space="preserve"> </w:t>
      </w:r>
    </w:p>
    <w:p w14:paraId="01EC8684" w14:textId="77777777" w:rsidR="00213583" w:rsidRDefault="00213583" w:rsidP="00F73CEE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</w:p>
    <w:p w14:paraId="69F13304" w14:textId="77777777" w:rsidR="00213583" w:rsidRDefault="00213583" w:rsidP="00FB16C3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</w:p>
    <w:p w14:paraId="653F2214" w14:textId="77777777" w:rsidR="00213583" w:rsidRDefault="00000000" w:rsidP="00FB16C3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  <w:r>
        <w:rPr>
          <w:rFonts w:asciiTheme="minorHAnsi" w:eastAsiaTheme="minorHAnsi" w:hAnsiTheme="minorHAnsi" w:cs="Sultan bold" w:hint="cs"/>
          <w:sz w:val="2"/>
          <w:szCs w:val="2"/>
          <w:u w:val="dotDotDash"/>
          <w:rtl/>
        </w:rPr>
        <w:t>ب</w:t>
      </w:r>
    </w:p>
    <w:p w14:paraId="420B5340" w14:textId="77777777" w:rsidR="00F73CEE" w:rsidRDefault="00F73CEE" w:rsidP="00FB16C3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</w:p>
    <w:p w14:paraId="47858D00" w14:textId="77777777" w:rsidR="00F73CEE" w:rsidRPr="00F73CEE" w:rsidRDefault="00000000" w:rsidP="00F73CEE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</w:rPr>
      </w:pP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السؤال </w:t>
      </w:r>
      <w:proofErr w:type="gramStart"/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الثاني </w:t>
      </w: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:</w:t>
      </w:r>
      <w:proofErr w:type="gramEnd"/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أ/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أكملي خريطة المفاهيم </w:t>
      </w:r>
      <w:proofErr w:type="gramStart"/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التالية :</w:t>
      </w:r>
      <w:proofErr w:type="gramEnd"/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</w:t>
      </w:r>
    </w:p>
    <w:p w14:paraId="697F0F2A" w14:textId="77777777" w:rsidR="00F73CEE" w:rsidRDefault="00F73CEE" w:rsidP="00FB16C3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</w:p>
    <w:p w14:paraId="4A75BA1D" w14:textId="77777777" w:rsidR="00213583" w:rsidRDefault="00213583" w:rsidP="00FB16C3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</w:p>
    <w:p w14:paraId="2171CE0B" w14:textId="77777777" w:rsidR="00213583" w:rsidRDefault="00213583" w:rsidP="00FB16C3">
      <w:pPr>
        <w:bidi/>
        <w:rPr>
          <w:rFonts w:asciiTheme="minorHAnsi" w:eastAsiaTheme="minorHAnsi" w:hAnsiTheme="minorHAnsi" w:cs="Sultan bold"/>
          <w:sz w:val="2"/>
          <w:szCs w:val="2"/>
          <w:u w:val="dotDotDash"/>
          <w:rtl/>
        </w:rPr>
      </w:pPr>
    </w:p>
    <w:p w14:paraId="25FA37DE" w14:textId="77777777" w:rsidR="003C013A" w:rsidRDefault="003C013A" w:rsidP="00F73CEE">
      <w:pPr>
        <w:bidi/>
        <w:jc w:val="right"/>
        <w:rPr>
          <w:rFonts w:asciiTheme="minorHAnsi" w:eastAsiaTheme="minorHAnsi" w:hAnsiTheme="minorHAnsi" w:cs="Sultan bold"/>
          <w:u w:val="dotDotDash"/>
          <w:rtl/>
        </w:rPr>
      </w:pPr>
    </w:p>
    <w:p w14:paraId="0B3DF826" w14:textId="77777777" w:rsidR="00F73CEE" w:rsidRPr="00F73CEE" w:rsidRDefault="00000000" w:rsidP="00F73CEE">
      <w:pPr>
        <w:bidi/>
        <w:jc w:val="right"/>
        <w:rPr>
          <w:rFonts w:asciiTheme="minorHAnsi" w:eastAsiaTheme="minorHAnsi" w:hAnsiTheme="minorHAnsi" w:cs="Sultan bold"/>
          <w:u w:val="dotDotDash"/>
          <w:rtl/>
        </w:rPr>
      </w:pPr>
      <w:r w:rsidRPr="00F73CEE">
        <w:rPr>
          <w:rFonts w:asciiTheme="minorHAnsi" w:eastAsiaTheme="minorHAnsi" w:hAnsiTheme="minorHAnsi" w:cs="Sultan bold" w:hint="cs"/>
          <w:u w:val="dotDotDash"/>
          <w:rtl/>
        </w:rPr>
        <w:t>يتبع</w:t>
      </w:r>
    </w:p>
    <w:p w14:paraId="63657BA1" w14:textId="77777777" w:rsidR="00F0236F" w:rsidRPr="00F73CEE" w:rsidRDefault="00000000" w:rsidP="006D4688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ب/ </w:t>
      </w:r>
      <w:r w:rsidR="00750EF7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</w:t>
      </w:r>
      <w:r w:rsidRPr="00F73CEE"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</w:rPr>
        <w:t xml:space="preserve">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ضع</w:t>
      </w:r>
      <w:r w:rsidR="00750EF7"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ي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علامة (صح) أمام العبارة الصحيحة وعلامة (خطأ) أمام العبارة غير الصحيحة: </w:t>
      </w:r>
    </w:p>
    <w:tbl>
      <w:tblPr>
        <w:tblStyle w:val="TableGrid0"/>
        <w:bidiVisual/>
        <w:tblW w:w="9042" w:type="dxa"/>
        <w:tblInd w:w="1011" w:type="dxa"/>
        <w:tblLook w:val="04A0" w:firstRow="1" w:lastRow="0" w:firstColumn="1" w:lastColumn="0" w:noHBand="0" w:noVBand="1"/>
      </w:tblPr>
      <w:tblGrid>
        <w:gridCol w:w="529"/>
        <w:gridCol w:w="7665"/>
        <w:gridCol w:w="848"/>
      </w:tblGrid>
      <w:tr w:rsidR="000131D3" w14:paraId="16C50C5D" w14:textId="77777777" w:rsidTr="00C94620">
        <w:trPr>
          <w:trHeight w:val="503"/>
        </w:trPr>
        <w:tc>
          <w:tcPr>
            <w:tcW w:w="529" w:type="dxa"/>
          </w:tcPr>
          <w:p w14:paraId="4744C7AC" w14:textId="77777777" w:rsidR="00C94620" w:rsidRPr="00DE1490" w:rsidRDefault="00000000" w:rsidP="00A74E25">
            <w:pPr>
              <w:bidi/>
              <w:spacing w:after="0" w:line="240" w:lineRule="auto"/>
              <w:rPr>
                <w:rFonts w:ascii=".Arabic UI Text" w:eastAsiaTheme="minorEastAsia" w:hAnsi=".Arabic UI Text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=".Arabic UI Text" w:eastAsiaTheme="minorEastAsia" w:hAnsi=".Arabic UI Text" w:cs="Times New Roman" w:hint="cs"/>
                <w:b/>
                <w:bCs/>
                <w:sz w:val="26"/>
                <w:szCs w:val="26"/>
                <w:rtl/>
              </w:rPr>
              <w:t>1-</w:t>
            </w:r>
          </w:p>
        </w:tc>
        <w:tc>
          <w:tcPr>
            <w:tcW w:w="7665" w:type="dxa"/>
            <w:vAlign w:val="center"/>
          </w:tcPr>
          <w:p w14:paraId="34ACF8D0" w14:textId="77777777" w:rsidR="00C94620" w:rsidRPr="00A74E25" w:rsidRDefault="00000000" w:rsidP="00A74E25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 w:rsidRP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ت</w:t>
            </w:r>
            <w:r w:rsidRPr="00F73CEE"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  <w:t>دور الشـــمس حول نفســـها مـــن ال</w:t>
            </w:r>
            <w:r w:rsidRP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شرق</w:t>
            </w:r>
            <w:r w:rsidRPr="00F73CEE"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  <w:t xml:space="preserve"> إلى ال</w:t>
            </w:r>
            <w:r w:rsidRP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غرب</w:t>
            </w:r>
            <w:r w:rsidRPr="00F73CEE"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  <w:t xml:space="preserve"> </w:t>
            </w:r>
            <w:r w:rsidRP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مع</w:t>
            </w:r>
            <w:r w:rsidRPr="00F73CEE"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  <w:t xml:space="preserve"> عقارب الســـاعة</w:t>
            </w:r>
            <w:r w:rsidRP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.</w:t>
            </w:r>
          </w:p>
        </w:tc>
        <w:tc>
          <w:tcPr>
            <w:tcW w:w="848" w:type="dxa"/>
          </w:tcPr>
          <w:p w14:paraId="6AD2098B" w14:textId="77777777" w:rsidR="00C94620" w:rsidRDefault="00C94620" w:rsidP="00A74E25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</w:p>
        </w:tc>
      </w:tr>
      <w:tr w:rsidR="000131D3" w14:paraId="43EBDF5B" w14:textId="77777777" w:rsidTr="00C94620">
        <w:trPr>
          <w:trHeight w:val="503"/>
        </w:trPr>
        <w:tc>
          <w:tcPr>
            <w:tcW w:w="529" w:type="dxa"/>
          </w:tcPr>
          <w:p w14:paraId="207810CC" w14:textId="77777777" w:rsidR="00C94620" w:rsidRPr="00A74E25" w:rsidRDefault="00000000" w:rsidP="00154F60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2-</w:t>
            </w:r>
          </w:p>
        </w:tc>
        <w:tc>
          <w:tcPr>
            <w:tcW w:w="7665" w:type="dxa"/>
            <w:vAlign w:val="center"/>
          </w:tcPr>
          <w:p w14:paraId="392920C0" w14:textId="77777777" w:rsidR="00C94620" w:rsidRPr="00A74E25" w:rsidRDefault="00000000" w:rsidP="00154F60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الجغرافيا كلمة عربية تعني علم الكتابة عن </w:t>
            </w:r>
            <w:proofErr w:type="gramStart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الأرض </w:t>
            </w:r>
            <w:r w:rsid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848" w:type="dxa"/>
          </w:tcPr>
          <w:p w14:paraId="79DA39E4" w14:textId="77777777" w:rsidR="00C94620" w:rsidRPr="00A74E25" w:rsidRDefault="00C94620" w:rsidP="00154F60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</w:p>
        </w:tc>
      </w:tr>
      <w:tr w:rsidR="000131D3" w14:paraId="0AFA7B51" w14:textId="77777777" w:rsidTr="00C94620">
        <w:trPr>
          <w:trHeight w:val="484"/>
        </w:trPr>
        <w:tc>
          <w:tcPr>
            <w:tcW w:w="529" w:type="dxa"/>
          </w:tcPr>
          <w:p w14:paraId="4AE485E4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3-</w:t>
            </w:r>
          </w:p>
        </w:tc>
        <w:tc>
          <w:tcPr>
            <w:tcW w:w="7665" w:type="dxa"/>
          </w:tcPr>
          <w:p w14:paraId="3BF161E2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أول من استعمل كلمة جغرافيا هو العالم </w:t>
            </w:r>
            <w:proofErr w:type="gramStart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الإغريقي  ايراتوستنيز</w:t>
            </w:r>
            <w:proofErr w:type="gramEnd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 أمين مكتبة </w:t>
            </w:r>
            <w:proofErr w:type="gramStart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الإسكندرية </w:t>
            </w:r>
            <w:r w:rsid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848" w:type="dxa"/>
          </w:tcPr>
          <w:p w14:paraId="3644DDB7" w14:textId="77777777" w:rsidR="00C94620" w:rsidRPr="00A74E25" w:rsidRDefault="00C9462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</w:p>
        </w:tc>
      </w:tr>
      <w:tr w:rsidR="000131D3" w14:paraId="400CAF32" w14:textId="77777777" w:rsidTr="00C94620">
        <w:trPr>
          <w:trHeight w:val="538"/>
        </w:trPr>
        <w:tc>
          <w:tcPr>
            <w:tcW w:w="529" w:type="dxa"/>
          </w:tcPr>
          <w:p w14:paraId="465990FE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4-</w:t>
            </w:r>
          </w:p>
        </w:tc>
        <w:tc>
          <w:tcPr>
            <w:tcW w:w="7665" w:type="dxa"/>
          </w:tcPr>
          <w:p w14:paraId="751C2D72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لطول المسافات التي تفصل أجرام المجرة عن بعضها أتفق على أن تحسب بالسنة </w:t>
            </w:r>
            <w:proofErr w:type="gramStart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الضوئية </w:t>
            </w:r>
            <w:r w:rsidR="00F73CEE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848" w:type="dxa"/>
          </w:tcPr>
          <w:p w14:paraId="55087210" w14:textId="77777777" w:rsidR="00C94620" w:rsidRDefault="00C9462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</w:p>
        </w:tc>
      </w:tr>
      <w:tr w:rsidR="000131D3" w14:paraId="1DCB4259" w14:textId="77777777" w:rsidTr="00C94620">
        <w:trPr>
          <w:trHeight w:val="503"/>
        </w:trPr>
        <w:tc>
          <w:tcPr>
            <w:tcW w:w="529" w:type="dxa"/>
          </w:tcPr>
          <w:p w14:paraId="41A9F3C5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5-</w:t>
            </w:r>
          </w:p>
        </w:tc>
        <w:tc>
          <w:tcPr>
            <w:tcW w:w="7665" w:type="dxa"/>
            <w:vAlign w:val="center"/>
          </w:tcPr>
          <w:p w14:paraId="2FF9A7E8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القطر الاستوائي أطول من القطر </w:t>
            </w:r>
            <w:proofErr w:type="gramStart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القطبي </w:t>
            </w:r>
            <w:r w:rsidR="004808F3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848" w:type="dxa"/>
          </w:tcPr>
          <w:p w14:paraId="17AB32DF" w14:textId="77777777" w:rsidR="00C94620" w:rsidRPr="00A74E25" w:rsidRDefault="00C9462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</w:p>
        </w:tc>
      </w:tr>
      <w:tr w:rsidR="000131D3" w14:paraId="240FCB7F" w14:textId="77777777" w:rsidTr="00C94620">
        <w:trPr>
          <w:trHeight w:val="503"/>
        </w:trPr>
        <w:tc>
          <w:tcPr>
            <w:tcW w:w="529" w:type="dxa"/>
          </w:tcPr>
          <w:p w14:paraId="19BCFFB0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6-</w:t>
            </w:r>
          </w:p>
        </w:tc>
        <w:tc>
          <w:tcPr>
            <w:tcW w:w="7665" w:type="dxa"/>
            <w:vAlign w:val="center"/>
          </w:tcPr>
          <w:p w14:paraId="02A9D4FD" w14:textId="77777777" w:rsidR="00C94620" w:rsidRPr="00A74E25" w:rsidRDefault="0000000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الشهب قطع من الصخور والحديد والنيكل تأتي من الفضاء تحترق </w:t>
            </w:r>
            <w:proofErr w:type="gramStart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أثناء  احتكاكها</w:t>
            </w:r>
            <w:proofErr w:type="gramEnd"/>
            <w:r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 xml:space="preserve"> بالغلاف الجوي للأرض</w:t>
            </w:r>
            <w:r w:rsidR="004808F3">
              <w:rPr>
                <w:rFonts w:ascii=".ArabicUIText-Regular" w:eastAsiaTheme="minorEastAsia" w:hAnsi=".ArabicUIText-Regular" w:cs="Times New Roman" w:hint="cs"/>
                <w:sz w:val="26"/>
                <w:szCs w:val="26"/>
                <w:rtl/>
              </w:rPr>
              <w:t>.</w:t>
            </w:r>
          </w:p>
        </w:tc>
        <w:tc>
          <w:tcPr>
            <w:tcW w:w="848" w:type="dxa"/>
          </w:tcPr>
          <w:p w14:paraId="485C9D6A" w14:textId="77777777" w:rsidR="00C94620" w:rsidRPr="00A74E25" w:rsidRDefault="00C94620" w:rsidP="000073D4">
            <w:pPr>
              <w:bidi/>
              <w:spacing w:after="0" w:line="240" w:lineRule="auto"/>
              <w:rPr>
                <w:rFonts w:ascii=".ArabicUIText-Regular" w:eastAsiaTheme="minorEastAsia" w:hAnsi=".ArabicUIText-Regular" w:cs="Times New Roman"/>
                <w:sz w:val="26"/>
                <w:szCs w:val="26"/>
                <w:rtl/>
              </w:rPr>
            </w:pPr>
          </w:p>
        </w:tc>
      </w:tr>
    </w:tbl>
    <w:p w14:paraId="0CFE8568" w14:textId="77777777" w:rsidR="00DF6775" w:rsidRDefault="00DF6775" w:rsidP="00F0236F">
      <w:pPr>
        <w:tabs>
          <w:tab w:val="left" w:pos="3538"/>
        </w:tabs>
        <w:bidi/>
        <w:rPr>
          <w:rFonts w:asciiTheme="minorHAnsi" w:eastAsiaTheme="minorHAnsi" w:hAnsiTheme="minorHAnsi" w:cs="Sultan bold"/>
          <w:sz w:val="2"/>
          <w:szCs w:val="2"/>
          <w:rtl/>
        </w:rPr>
      </w:pPr>
    </w:p>
    <w:p w14:paraId="1B509816" w14:textId="77777777" w:rsidR="003C013A" w:rsidRDefault="00000000" w:rsidP="004F3583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</w:rPr>
        <w:t xml:space="preserve"> 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السؤال </w:t>
      </w:r>
      <w:proofErr w:type="gramStart"/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الثا</w:t>
      </w: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>لث :</w:t>
      </w:r>
      <w:proofErr w:type="gramEnd"/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</w:rPr>
        <w:t xml:space="preserve"> </w:t>
      </w:r>
    </w:p>
    <w:p w14:paraId="7DE74B65" w14:textId="77777777" w:rsidR="00D43429" w:rsidRPr="009C3185" w:rsidRDefault="00000000" w:rsidP="004F3583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</w:rPr>
        <w:t xml:space="preserve">أ/ </w:t>
      </w:r>
      <w:r w:rsidR="00B02CE8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</w:rPr>
        <w:t xml:space="preserve">صنفي </w:t>
      </w:r>
      <w:r w:rsidR="005D7A95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</w:rPr>
        <w:t xml:space="preserve">الأجرام السماوية التالية بكتابة </w:t>
      </w:r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  <w:t xml:space="preserve">الرقم المناسب من المجموعة </w:t>
      </w:r>
      <w:proofErr w:type="gramStart"/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  <w:t>( أ</w:t>
      </w:r>
      <w:proofErr w:type="gramEnd"/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  <w:t xml:space="preserve"> )</w:t>
      </w:r>
      <w:r w:rsidR="004F3583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</w:rPr>
        <w:t xml:space="preserve"> بما يناسبها </w:t>
      </w:r>
      <w:r w:rsidR="00B02CE8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</w:rPr>
        <w:t>من</w:t>
      </w:r>
      <w:r w:rsidR="004F3583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</w:rPr>
        <w:t xml:space="preserve"> </w:t>
      </w:r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  <w:t xml:space="preserve">أمام المجموعة </w:t>
      </w:r>
      <w:proofErr w:type="gramStart"/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  <w:t>( ب</w:t>
      </w:r>
      <w:proofErr w:type="gramEnd"/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  <w:t xml:space="preserve"> </w:t>
      </w:r>
      <w:proofErr w:type="gramStart"/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</w:rPr>
        <w:t>) :</w:t>
      </w:r>
      <w:proofErr w:type="gramEnd"/>
    </w:p>
    <w:tbl>
      <w:tblPr>
        <w:bidiVisual/>
        <w:tblW w:w="9426" w:type="dxa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2127"/>
        <w:gridCol w:w="871"/>
        <w:gridCol w:w="5791"/>
      </w:tblGrid>
      <w:tr w:rsidR="000131D3" w14:paraId="1EF7F437" w14:textId="77777777" w:rsidTr="004F3583"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2D4465DE" w14:textId="77777777" w:rsidR="00D43429" w:rsidRPr="00A261EF" w:rsidRDefault="00D43429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3404B903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proofErr w:type="gramStart"/>
            <w:r w:rsidRPr="00A261EF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</w:rPr>
              <w:t>(  أ  )</w:t>
            </w:r>
            <w:proofErr w:type="gramEnd"/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343A66E1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3F89A7D2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proofErr w:type="gramStart"/>
            <w:r w:rsidRPr="00A261EF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</w:rPr>
              <w:t>(  ب  )</w:t>
            </w:r>
            <w:proofErr w:type="gramEnd"/>
          </w:p>
        </w:tc>
      </w:tr>
      <w:tr w:rsidR="000131D3" w14:paraId="6CBD4E8F" w14:textId="77777777" w:rsidTr="004F3583">
        <w:trPr>
          <w:trHeight w:val="399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609C0D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4F6FCB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عطارد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80AD1D" w14:textId="77777777" w:rsidR="00D43429" w:rsidRPr="00A261EF" w:rsidRDefault="00D43429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7E20CD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كويكب يدور حول الشمس يقع بين المريخ والمشتري</w:t>
            </w:r>
          </w:p>
        </w:tc>
      </w:tr>
      <w:tr w:rsidR="000131D3" w14:paraId="1DBB2100" w14:textId="77777777" w:rsidTr="004F3583">
        <w:trPr>
          <w:trHeight w:val="271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7BA7FB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E80E8A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سيريس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82B37A" w14:textId="77777777" w:rsidR="00D43429" w:rsidRPr="00A261EF" w:rsidRDefault="00D43429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2C2604" w14:textId="77777777" w:rsidR="00D43429" w:rsidRPr="00A261EF" w:rsidRDefault="00000000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 xml:space="preserve">مذنب يدور حول الشمس يظهر كل 75 </w:t>
            </w:r>
            <w:proofErr w:type="gramStart"/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سنة .</w:t>
            </w:r>
            <w:proofErr w:type="gramEnd"/>
          </w:p>
        </w:tc>
      </w:tr>
      <w:tr w:rsidR="000131D3" w14:paraId="6F7CB6B5" w14:textId="77777777" w:rsidTr="004F3583">
        <w:trPr>
          <w:trHeight w:val="207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EDC3A9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77E8E2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 xml:space="preserve">هالي 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2E12AB" w14:textId="77777777" w:rsidR="006D4688" w:rsidRPr="00A261EF" w:rsidRDefault="006D4688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8F31F7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أول جرم سماوي حط عليه الانسان بعد الأرض</w:t>
            </w:r>
          </w:p>
        </w:tc>
      </w:tr>
      <w:tr w:rsidR="000131D3" w14:paraId="7CE89495" w14:textId="77777777" w:rsidTr="004F3583">
        <w:trPr>
          <w:trHeight w:val="285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7A1FD6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2425BD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القمر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C8AB0F" w14:textId="77777777" w:rsidR="006D4688" w:rsidRPr="00A261EF" w:rsidRDefault="006D4688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751C4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أكثر النجوم لمعانا في السماء</w:t>
            </w:r>
          </w:p>
        </w:tc>
      </w:tr>
      <w:tr w:rsidR="000131D3" w14:paraId="2118F868" w14:textId="77777777" w:rsidTr="004F3583">
        <w:trPr>
          <w:trHeight w:val="235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9903CE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33AA0F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الشعرى اليمانية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0FF271" w14:textId="77777777" w:rsidR="006D4688" w:rsidRPr="00A261EF" w:rsidRDefault="006D4688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D4BB0E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أقرب كواكب المجموعة الشمسية إلى الشمس</w:t>
            </w:r>
          </w:p>
        </w:tc>
      </w:tr>
      <w:tr w:rsidR="000131D3" w14:paraId="5B3B9158" w14:textId="77777777" w:rsidTr="004F3583">
        <w:trPr>
          <w:trHeight w:val="235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FE6BF9" w14:textId="77777777" w:rsidR="006D4688" w:rsidRPr="00A261EF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810028" w14:textId="77777777" w:rsidR="006D4688" w:rsidRDefault="00000000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</w:rPr>
              <w:t xml:space="preserve">درب التبانة 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EFCA10" w14:textId="77777777" w:rsidR="006D4688" w:rsidRPr="00A261EF" w:rsidRDefault="006D4688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277EE2" w14:textId="77777777" w:rsidR="006D4688" w:rsidRPr="00A261EF" w:rsidRDefault="006D4688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1743D6BB" w14:textId="77777777" w:rsidR="00D43429" w:rsidRDefault="00D43429" w:rsidP="00D43429">
      <w:pPr>
        <w:tabs>
          <w:tab w:val="left" w:pos="3538"/>
        </w:tabs>
        <w:bidi/>
        <w:jc w:val="center"/>
        <w:rPr>
          <w:rFonts w:asciiTheme="minorHAnsi" w:eastAsiaTheme="minorHAnsi" w:hAnsiTheme="minorHAnsi" w:cs="Sultan bold"/>
          <w:sz w:val="2"/>
          <w:szCs w:val="2"/>
          <w:rtl/>
        </w:rPr>
      </w:pPr>
    </w:p>
    <w:p w14:paraId="20917DC8" w14:textId="77777777" w:rsidR="004F3583" w:rsidRDefault="004F3583" w:rsidP="00D43429">
      <w:pPr>
        <w:tabs>
          <w:tab w:val="left" w:pos="3538"/>
        </w:tabs>
        <w:bidi/>
        <w:jc w:val="center"/>
        <w:rPr>
          <w:rFonts w:asciiTheme="minorHAnsi" w:eastAsiaTheme="minorHAnsi" w:hAnsiTheme="minorHAnsi" w:cs="Sultan bold"/>
          <w:sz w:val="2"/>
          <w:szCs w:val="2"/>
          <w:rtl/>
        </w:rPr>
      </w:pPr>
    </w:p>
    <w:p w14:paraId="08931DD4" w14:textId="77777777" w:rsidR="004F3583" w:rsidRPr="00A53920" w:rsidRDefault="00000000" w:rsidP="004F3583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rPr>
          <w:rFonts w:asciiTheme="minorHAnsi" w:eastAsiaTheme="minorHAnsi" w:hAnsiTheme="minorHAnsi" w:cstheme="minorBidi"/>
          <w:bCs/>
          <w:color w:val="000000"/>
          <w:sz w:val="28"/>
          <w:szCs w:val="28"/>
        </w:rPr>
      </w:pPr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 xml:space="preserve"> </w:t>
      </w:r>
      <w:r w:rsidR="003C013A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>ب</w:t>
      </w:r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 xml:space="preserve"> </w:t>
      </w:r>
      <w:r w:rsidRPr="00A53920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>/</w:t>
      </w:r>
      <w:r w:rsidRPr="00A53920"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</w:rPr>
        <w:t xml:space="preserve"> </w:t>
      </w:r>
      <w:proofErr w:type="gramStart"/>
      <w:r w:rsidR="00AF5D24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 xml:space="preserve">عللي </w:t>
      </w:r>
      <w:r w:rsidRPr="00A53920"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</w:rPr>
        <w:t>:</w:t>
      </w:r>
      <w:proofErr w:type="gramEnd"/>
    </w:p>
    <w:p w14:paraId="0EEBFC06" w14:textId="77777777" w:rsidR="00C94620" w:rsidRPr="000077F5" w:rsidRDefault="00000000" w:rsidP="003C013A">
      <w:pPr>
        <w:pBdr>
          <w:top w:val="nil"/>
          <w:left w:val="nil"/>
          <w:bottom w:val="nil"/>
          <w:right w:val="nil"/>
          <w:between w:val="nil"/>
        </w:pBdr>
        <w:suppressAutoHyphens/>
        <w:bidi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</w:rPr>
      </w:pPr>
      <w:r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>1</w:t>
      </w:r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 xml:space="preserve">- تخلف أوروبا في مجال المعارف الجغرافية في العصور </w:t>
      </w:r>
      <w:proofErr w:type="gramStart"/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>الوسطى .</w:t>
      </w:r>
      <w:proofErr w:type="gramEnd"/>
    </w:p>
    <w:p w14:paraId="0E3039E4" w14:textId="77777777" w:rsidR="00C94620" w:rsidRDefault="00000000" w:rsidP="00C94620">
      <w:pPr>
        <w:pBdr>
          <w:top w:val="nil"/>
          <w:left w:val="nil"/>
          <w:bottom w:val="nil"/>
          <w:right w:val="nil"/>
          <w:between w:val="nil"/>
        </w:pBdr>
        <w:suppressAutoHyphens/>
        <w:bidi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</w:rPr>
      </w:pPr>
      <w:r w:rsidRPr="00D0698B">
        <w:rPr>
          <w:rFonts w:asciiTheme="majorBidi" w:eastAsiaTheme="minorHAnsi" w:hAnsiTheme="majorBidi" w:cstheme="majorBidi" w:hint="cs"/>
          <w:color w:val="000000"/>
          <w:sz w:val="18"/>
          <w:szCs w:val="18"/>
          <w:rtl/>
        </w:rPr>
        <w:t>.................................................................</w:t>
      </w:r>
      <w:r>
        <w:rPr>
          <w:rFonts w:asciiTheme="majorBidi" w:eastAsiaTheme="minorHAnsi" w:hAnsiTheme="majorBidi" w:cstheme="majorBidi" w:hint="cs"/>
          <w:color w:val="000000"/>
          <w:sz w:val="18"/>
          <w:szCs w:val="18"/>
          <w:rtl/>
        </w:rPr>
        <w:t>....................................................................................</w:t>
      </w:r>
      <w:r w:rsidRPr="00D0698B">
        <w:rPr>
          <w:rFonts w:asciiTheme="majorBidi" w:eastAsiaTheme="minorHAnsi" w:hAnsiTheme="majorBidi" w:cstheme="majorBidi" w:hint="cs"/>
          <w:color w:val="000000"/>
          <w:sz w:val="18"/>
          <w:szCs w:val="18"/>
          <w:rtl/>
        </w:rPr>
        <w:t>....................................</w:t>
      </w:r>
    </w:p>
    <w:p w14:paraId="6B298CC8" w14:textId="77777777" w:rsidR="005D7A95" w:rsidRPr="000077F5" w:rsidRDefault="00000000" w:rsidP="000077F5">
      <w:pPr>
        <w:pBdr>
          <w:top w:val="nil"/>
          <w:left w:val="nil"/>
          <w:bottom w:val="nil"/>
          <w:right w:val="nil"/>
          <w:between w:val="nil"/>
        </w:pBdr>
        <w:suppressAutoHyphens/>
        <w:bidi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</w:rPr>
      </w:pPr>
      <w:r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>2</w:t>
      </w:r>
      <w:r w:rsidR="000077F5"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 xml:space="preserve">- </w:t>
      </w:r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>لا يشعر الانسان بحرك</w:t>
      </w:r>
      <w:r w:rsidR="004808F3"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>ات</w:t>
      </w:r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 xml:space="preserve"> </w:t>
      </w:r>
      <w:proofErr w:type="gramStart"/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>الأرض .</w:t>
      </w:r>
      <w:proofErr w:type="gramEnd"/>
    </w:p>
    <w:p w14:paraId="340AD443" w14:textId="77777777" w:rsidR="000077F5" w:rsidRPr="000077F5" w:rsidRDefault="00000000" w:rsidP="000077F5">
      <w:pPr>
        <w:pBdr>
          <w:top w:val="nil"/>
          <w:left w:val="nil"/>
          <w:bottom w:val="nil"/>
          <w:right w:val="nil"/>
          <w:between w:val="nil"/>
        </w:pBdr>
        <w:suppressAutoHyphens/>
        <w:bidi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</w:rPr>
      </w:pPr>
      <w:r w:rsidRPr="000077F5">
        <w:rPr>
          <w:rFonts w:asciiTheme="majorBidi" w:eastAsiaTheme="minorHAnsi" w:hAnsiTheme="majorBidi" w:cstheme="majorBidi" w:hint="cs"/>
          <w:color w:val="000000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</w:t>
      </w:r>
    </w:p>
    <w:p w14:paraId="1E7DCEB5" w14:textId="77777777" w:rsidR="00F067F9" w:rsidRDefault="00F067F9" w:rsidP="003C013A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textDirection w:val="btLr"/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</w:rPr>
      </w:pPr>
    </w:p>
    <w:p w14:paraId="5B6FAA5A" w14:textId="77777777" w:rsidR="00A34D64" w:rsidRPr="003C013A" w:rsidRDefault="00000000" w:rsidP="003C013A">
      <w:pPr>
        <w:pBdr>
          <w:top w:val="nil"/>
          <w:left w:val="nil"/>
          <w:bottom w:val="nil"/>
          <w:right w:val="nil"/>
          <w:between w:val="nil"/>
        </w:pBdr>
        <w:bidi/>
        <w:ind w:left="1" w:hanging="3"/>
        <w:textDirection w:val="btLr"/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</w:rPr>
      </w:pPr>
      <w:r w:rsidRPr="003C013A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 xml:space="preserve">جـ/ </w:t>
      </w:r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 xml:space="preserve">عددي نتائج دوران الأرض حول </w:t>
      </w:r>
      <w:proofErr w:type="gramStart"/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>محورها .</w:t>
      </w:r>
      <w:proofErr w:type="gramEnd"/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</w:rPr>
        <w:t xml:space="preserve"> 2 فقط </w:t>
      </w:r>
    </w:p>
    <w:p w14:paraId="65E72C2A" w14:textId="77777777" w:rsidR="003C013A" w:rsidRPr="000077F5" w:rsidRDefault="00000000" w:rsidP="003C013A">
      <w:pPr>
        <w:pBdr>
          <w:top w:val="nil"/>
          <w:left w:val="nil"/>
          <w:bottom w:val="nil"/>
          <w:right w:val="nil"/>
          <w:between w:val="nil"/>
        </w:pBdr>
        <w:suppressAutoHyphens/>
        <w:bidi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</w:rPr>
      </w:pPr>
      <w:r w:rsidRPr="000077F5">
        <w:rPr>
          <w:rFonts w:asciiTheme="majorBidi" w:eastAsiaTheme="minorHAnsi" w:hAnsiTheme="majorBidi" w:cstheme="majorBidi" w:hint="cs"/>
          <w:color w:val="000000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</w:t>
      </w:r>
    </w:p>
    <w:p w14:paraId="70962F8E" w14:textId="77777777" w:rsidR="003C013A" w:rsidRPr="000077F5" w:rsidRDefault="00000000" w:rsidP="003C013A">
      <w:pPr>
        <w:pBdr>
          <w:top w:val="nil"/>
          <w:left w:val="nil"/>
          <w:bottom w:val="nil"/>
          <w:right w:val="nil"/>
          <w:between w:val="nil"/>
        </w:pBdr>
        <w:suppressAutoHyphens/>
        <w:bidi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</w:rPr>
      </w:pPr>
      <w:r w:rsidRPr="000077F5">
        <w:rPr>
          <w:rFonts w:asciiTheme="majorBidi" w:eastAsiaTheme="minorHAnsi" w:hAnsiTheme="majorBidi" w:cstheme="majorBidi" w:hint="cs"/>
          <w:color w:val="000000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</w:t>
      </w:r>
    </w:p>
    <w:p w14:paraId="4CAB54CB" w14:textId="77777777" w:rsidR="004808F3" w:rsidRDefault="004808F3" w:rsidP="004F3583">
      <w:pPr>
        <w:pBdr>
          <w:top w:val="nil"/>
          <w:left w:val="nil"/>
          <w:bottom w:val="nil"/>
          <w:right w:val="nil"/>
          <w:between w:val="nil"/>
        </w:pBdr>
        <w:suppressAutoHyphens/>
        <w:bidi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</w:rPr>
      </w:pPr>
    </w:p>
    <w:p w14:paraId="63E0D379" w14:textId="77777777" w:rsidR="000077F5" w:rsidRDefault="00000000" w:rsidP="004808F3">
      <w:pPr>
        <w:pBdr>
          <w:top w:val="nil"/>
          <w:left w:val="nil"/>
          <w:bottom w:val="nil"/>
          <w:right w:val="nil"/>
          <w:between w:val="nil"/>
        </w:pBdr>
        <w:suppressAutoHyphens/>
        <w:bidi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</w:rPr>
      </w:pPr>
      <w:r>
        <w:rPr>
          <w:rFonts w:asciiTheme="majorBidi" w:eastAsiaTheme="minorHAnsi" w:hAnsiTheme="majorBidi" w:cstheme="majorBidi" w:hint="cs"/>
          <w:color w:val="000000"/>
          <w:sz w:val="24"/>
          <w:szCs w:val="24"/>
          <w:rtl/>
        </w:rPr>
        <w:t>-----------------------------------------------------------------------------------------------------------------------------------</w:t>
      </w:r>
    </w:p>
    <w:p w14:paraId="431DC018" w14:textId="77777777" w:rsidR="00A34D64" w:rsidRDefault="00000000" w:rsidP="00A34D64">
      <w:pPr>
        <w:pBdr>
          <w:top w:val="nil"/>
          <w:left w:val="nil"/>
          <w:bottom w:val="nil"/>
          <w:right w:val="nil"/>
          <w:between w:val="nil"/>
        </w:pBdr>
        <w:suppressAutoHyphens/>
        <w:bidi/>
        <w:ind w:left="1"/>
        <w:jc w:val="center"/>
        <w:textDirection w:val="btLr"/>
        <w:textAlignment w:val="top"/>
        <w:outlineLvl w:val="0"/>
        <w:rPr>
          <w:rFonts w:asciiTheme="majorBidi" w:eastAsiaTheme="minorHAnsi" w:hAnsiTheme="majorBidi" w:cstheme="majorBidi"/>
          <w:b/>
          <w:bCs/>
          <w:color w:val="000000"/>
          <w:sz w:val="24"/>
          <w:szCs w:val="24"/>
          <w:rtl/>
        </w:rPr>
      </w:pPr>
      <w:r w:rsidRPr="00A34D64">
        <w:rPr>
          <w:rFonts w:asciiTheme="majorBidi" w:eastAsiaTheme="minorHAnsi" w:hAnsiTheme="majorBidi" w:cstheme="majorBidi" w:hint="cs"/>
          <w:b/>
          <w:bCs/>
          <w:color w:val="000000"/>
          <w:sz w:val="24"/>
          <w:szCs w:val="24"/>
          <w:rtl/>
        </w:rPr>
        <w:t>انتهت الأسئلة مع خالص الأمنيات بالتوفيق</w:t>
      </w:r>
      <w:r w:rsidR="004808F3">
        <w:rPr>
          <w:rFonts w:asciiTheme="majorBidi" w:eastAsiaTheme="minorHAnsi" w:hAnsiTheme="majorBidi" w:cstheme="majorBidi" w:hint="cs"/>
          <w:b/>
          <w:bCs/>
          <w:color w:val="000000"/>
          <w:sz w:val="24"/>
          <w:szCs w:val="24"/>
          <w:rtl/>
        </w:rPr>
        <w:t xml:space="preserve"> </w:t>
      </w:r>
    </w:p>
    <w:p w14:paraId="675F2B36" w14:textId="77777777" w:rsidR="004F3583" w:rsidRPr="00D43429" w:rsidRDefault="00000000" w:rsidP="00F067F9">
      <w:pPr>
        <w:pBdr>
          <w:top w:val="nil"/>
          <w:left w:val="nil"/>
          <w:bottom w:val="nil"/>
          <w:right w:val="nil"/>
          <w:between w:val="nil"/>
        </w:pBdr>
        <w:suppressAutoHyphens/>
        <w:bidi/>
        <w:ind w:left="1"/>
        <w:jc w:val="center"/>
        <w:textDirection w:val="btLr"/>
        <w:textAlignment w:val="top"/>
        <w:outlineLvl w:val="0"/>
        <w:rPr>
          <w:rFonts w:asciiTheme="minorHAnsi" w:eastAsiaTheme="minorHAnsi" w:hAnsiTheme="minorHAnsi" w:cs="Sultan bold"/>
          <w:sz w:val="2"/>
          <w:szCs w:val="2"/>
        </w:rPr>
        <w:sectPr w:rsidR="004F3583" w:rsidRPr="00D43429" w:rsidSect="009C5598">
          <w:pgSz w:w="11906" w:h="16838"/>
          <w:pgMar w:top="284" w:right="566" w:bottom="709" w:left="284" w:header="709" w:footer="709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Theme="majorBidi" w:eastAsiaTheme="minorHAnsi" w:hAnsiTheme="majorBidi" w:cstheme="majorBidi" w:hint="cs"/>
          <w:b/>
          <w:bCs/>
          <w:color w:val="000000"/>
          <w:sz w:val="24"/>
          <w:szCs w:val="24"/>
          <w:rtl/>
        </w:rPr>
        <w:t xml:space="preserve">نورة الزهراني </w:t>
      </w:r>
    </w:p>
    <w:p w14:paraId="4909B64B" w14:textId="77777777" w:rsidR="002F1DFA" w:rsidRPr="00BF1DBB" w:rsidRDefault="00000000" w:rsidP="003D6C1C">
      <w:pPr>
        <w:tabs>
          <w:tab w:val="left" w:pos="10221"/>
        </w:tabs>
        <w:bidi/>
        <w:spacing w:after="120"/>
        <w:ind w:left="-235" w:firstLine="235"/>
        <w:rPr>
          <w:b/>
          <w:bCs/>
          <w:color w:val="0D0D0D" w:themeColor="text1" w:themeTint="F2"/>
          <w:sz w:val="18"/>
          <w:szCs w:val="18"/>
          <w:highlight w:val="yellow"/>
          <w:rtl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117A46" wp14:editId="5A8C93EA">
                <wp:simplePos x="0" y="0"/>
                <wp:positionH relativeFrom="column">
                  <wp:posOffset>1478280</wp:posOffset>
                </wp:positionH>
                <wp:positionV relativeFrom="paragraph">
                  <wp:posOffset>150495</wp:posOffset>
                </wp:positionV>
                <wp:extent cx="4572000" cy="800100"/>
                <wp:effectExtent l="0" t="0" r="0" b="0"/>
                <wp:wrapNone/>
                <wp:docPr id="749180289" name="AutoShap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AE9F03" w14:textId="77777777" w:rsidR="00D75F09" w:rsidRPr="007215C1" w:rsidRDefault="00D75F09" w:rsidP="00D75F09">
                            <w:pPr>
                              <w:bidi/>
                              <w:spacing w:after="0" w:line="240" w:lineRule="auto"/>
                              <w:rPr>
                                <w:rFonts w:ascii="Amiri" w:hAnsi="Amiri" w:cs="Amiri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216EE37" w14:textId="476F64FA" w:rsidR="00C75577" w:rsidRPr="003E37B1" w:rsidRDefault="00000000" w:rsidP="00E80D4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proofErr w:type="gramStart"/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ختبار </w:t>
                            </w:r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proofErr w:type="gramEnd"/>
                            <w:r w:rsidR="000F48F3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قصير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E80D46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الوحدة </w:t>
                            </w:r>
                            <w:proofErr w:type="gramStart"/>
                            <w:r w:rsidR="00E80D46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الاولى </w:t>
                            </w:r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الفصل</w:t>
                            </w:r>
                            <w:proofErr w:type="gramEnd"/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الدراسي</w:t>
                            </w:r>
                            <w:r w:rsidR="00E80D46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الاول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 w:rsidR="00C8638B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8</w:t>
                            </w:r>
                            <w:r w:rsidR="00163CB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117A46" id="_x0000_s1031" style="position:absolute;left:0;text-align:left;margin-left:116.4pt;margin-top:11.85pt;width:5in;height:6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" stroked="f" strokeweight="2.5pt">
                <v:shadow color="#868686"/>
                <v:textbox>
                  <w:txbxContent>
                    <w:p w14:paraId="0CAE9F03" w14:textId="77777777" w:rsidR="00D75F09" w:rsidRPr="007215C1" w:rsidRDefault="00D75F09" w:rsidP="00D75F09">
                      <w:pPr>
                        <w:bidi/>
                        <w:spacing w:after="0" w:line="240" w:lineRule="auto"/>
                        <w:rPr>
                          <w:rFonts w:ascii="Amiri" w:hAnsi="Amiri" w:cs="Amiri"/>
                          <w:color w:val="000000"/>
                          <w:sz w:val="24"/>
                          <w:szCs w:val="24"/>
                          <w:rtl/>
                        </w:rPr>
                      </w:pPr>
                    </w:p>
                    <w:p w14:paraId="2216EE37" w14:textId="476F64FA" w:rsidR="00C75577" w:rsidRPr="003E37B1" w:rsidRDefault="00000000" w:rsidP="00E80D46">
                      <w:pPr>
                        <w:bidi/>
                        <w:spacing w:after="0" w:line="240" w:lineRule="auto"/>
                        <w:jc w:val="center"/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proofErr w:type="gramStart"/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ختبار </w:t>
                      </w:r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(</w:t>
                      </w:r>
                      <w:proofErr w:type="gramEnd"/>
                      <w:r w:rsidR="000F48F3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قصير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)</w:t>
                      </w:r>
                      <w:r w:rsidR="00E80D46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الوحدة </w:t>
                      </w:r>
                      <w:proofErr w:type="gramStart"/>
                      <w:r w:rsidR="00E80D46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الاولى </w:t>
                      </w:r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الفصل</w:t>
                      </w:r>
                      <w:proofErr w:type="gramEnd"/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الدراسي</w:t>
                      </w:r>
                      <w:r w:rsidR="00E80D46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الاول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144</w:t>
                      </w:r>
                      <w:r w:rsidR="00C8638B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8</w:t>
                      </w:r>
                      <w:r w:rsidR="00163CB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هـ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A348DF" w14:textId="77777777" w:rsidR="002F1DFA" w:rsidRPr="001177CF" w:rsidRDefault="00000000" w:rsidP="002F1DFA">
      <w:pPr>
        <w:bidi/>
        <w:spacing w:after="120"/>
        <w:ind w:left="-235" w:firstLine="235"/>
        <w:rPr>
          <w:b/>
          <w:bCs/>
          <w:color w:val="0D0D0D" w:themeColor="text1" w:themeTint="F2"/>
          <w:rtl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135298" wp14:editId="26548236">
                <wp:simplePos x="0" y="0"/>
                <wp:positionH relativeFrom="column">
                  <wp:posOffset>-483137</wp:posOffset>
                </wp:positionH>
                <wp:positionV relativeFrom="paragraph">
                  <wp:posOffset>80402</wp:posOffset>
                </wp:positionV>
                <wp:extent cx="1962150" cy="641838"/>
                <wp:effectExtent l="0" t="0" r="0" b="6350"/>
                <wp:wrapNone/>
                <wp:docPr id="1499418906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41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EA1F1" w14:textId="77777777" w:rsidR="00C75577" w:rsidRPr="007215C1" w:rsidRDefault="00000000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hAnsi="Amiri" w:cs="Amiri"/>
                                <w:color w:val="0D0D0D" w:themeColor="text1" w:themeTint="F2"/>
                              </w:rPr>
                            </w:pPr>
                            <w:proofErr w:type="gramStart"/>
                            <w:r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>المادة :</w:t>
                            </w:r>
                            <w:proofErr w:type="gramEnd"/>
                            <w:r w:rsidR="0087249D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 </w:t>
                            </w:r>
                            <w:r w:rsidR="000234CF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 xml:space="preserve">الجغرافيا </w:t>
                            </w:r>
                          </w:p>
                          <w:p w14:paraId="02178002" w14:textId="77777777" w:rsidR="00C75577" w:rsidRPr="007215C1" w:rsidRDefault="00000000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</w:pPr>
                            <w:proofErr w:type="gramStart"/>
                            <w:r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>الصف</w:t>
                            </w:r>
                            <w:r w:rsidR="00D75F09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="00D75F09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0234CF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>الثالث</w:t>
                            </w:r>
                            <w:r w:rsidR="00CB6453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="00163CB2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الثانوي</w:t>
                            </w:r>
                            <w:proofErr w:type="gramEnd"/>
                          </w:p>
                          <w:p w14:paraId="5A967DF4" w14:textId="77777777" w:rsidR="00C75577" w:rsidRPr="00333842" w:rsidRDefault="00C75577" w:rsidP="00333842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35298" id="_x0000_s1032" type="#_x0000_t202" style="position:absolute;left:0;text-align:left;margin-left:-38.05pt;margin-top:6.35pt;width:154.5pt;height:5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" filled="f" stroked="f">
                <v:textbox>
                  <w:txbxContent>
                    <w:p w14:paraId="517EA1F1" w14:textId="77777777" w:rsidR="00C75577" w:rsidRPr="007215C1" w:rsidRDefault="00000000" w:rsidP="000234CF">
                      <w:pPr>
                        <w:spacing w:after="0" w:line="240" w:lineRule="auto"/>
                        <w:jc w:val="right"/>
                        <w:rPr>
                          <w:rFonts w:ascii="Amiri" w:hAnsi="Amiri" w:cs="Amiri"/>
                          <w:color w:val="0D0D0D" w:themeColor="text1" w:themeTint="F2"/>
                        </w:rPr>
                      </w:pPr>
                      <w:proofErr w:type="gramStart"/>
                      <w:r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>المادة :</w:t>
                      </w:r>
                      <w:proofErr w:type="gramEnd"/>
                      <w:r w:rsidR="0087249D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 </w:t>
                      </w:r>
                      <w:r w:rsidR="000234CF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 xml:space="preserve">الجغرافيا </w:t>
                      </w:r>
                    </w:p>
                    <w:p w14:paraId="02178002" w14:textId="77777777" w:rsidR="00C75577" w:rsidRPr="007215C1" w:rsidRDefault="00000000" w:rsidP="000234CF">
                      <w:pPr>
                        <w:spacing w:after="0" w:line="240" w:lineRule="auto"/>
                        <w:jc w:val="right"/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</w:pPr>
                      <w:proofErr w:type="gramStart"/>
                      <w:r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>الصف</w:t>
                      </w:r>
                      <w:r w:rsidR="00D75F09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:</w:t>
                      </w:r>
                      <w:proofErr w:type="gramEnd"/>
                      <w:r w:rsidR="00D75F09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</w:t>
                      </w:r>
                      <w:proofErr w:type="gramStart"/>
                      <w:r w:rsidR="000234CF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>الثالث</w:t>
                      </w:r>
                      <w:r w:rsidR="00CB6453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="00163CB2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الثانوي</w:t>
                      </w:r>
                      <w:proofErr w:type="gramEnd"/>
                    </w:p>
                    <w:p w14:paraId="5A967DF4" w14:textId="77777777" w:rsidR="00C75577" w:rsidRPr="00333842" w:rsidRDefault="00C75577" w:rsidP="00333842">
                      <w:pPr>
                        <w:spacing w:after="0" w:line="240" w:lineRule="auto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14282A" wp14:editId="07557EDF">
                <wp:simplePos x="0" y="0"/>
                <wp:positionH relativeFrom="column">
                  <wp:posOffset>5113655</wp:posOffset>
                </wp:positionH>
                <wp:positionV relativeFrom="paragraph">
                  <wp:posOffset>84455</wp:posOffset>
                </wp:positionV>
                <wp:extent cx="1962150" cy="942975"/>
                <wp:effectExtent l="0" t="0" r="0" b="0"/>
                <wp:wrapNone/>
                <wp:docPr id="2058266923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147FC" w14:textId="77777777" w:rsidR="003E37B1" w:rsidRPr="007215C1" w:rsidRDefault="00000000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AA36ED4" w14:textId="77777777" w:rsidR="003E37B1" w:rsidRPr="007215C1" w:rsidRDefault="00000000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1ADFA484" w14:textId="77777777" w:rsidR="003E37B1" w:rsidRPr="00333842" w:rsidRDefault="00000000" w:rsidP="003E37B1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الثانوية الاولى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4282A" id="_x0000_s1033" type="#_x0000_t202" style="position:absolute;left:0;text-align:left;margin-left:402.65pt;margin-top:6.65pt;width:154.5pt;height:7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" filled="f" stroked="f">
                <v:textbox>
                  <w:txbxContent>
                    <w:p w14:paraId="513147FC" w14:textId="77777777" w:rsidR="003E37B1" w:rsidRPr="007215C1" w:rsidRDefault="00000000" w:rsidP="003E37B1">
                      <w:pPr>
                        <w:bidi/>
                        <w:spacing w:after="0" w:line="240" w:lineRule="auto"/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7215C1"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6AA36ED4" w14:textId="77777777" w:rsidR="003E37B1" w:rsidRPr="007215C1" w:rsidRDefault="00000000" w:rsidP="003E37B1">
                      <w:pPr>
                        <w:bidi/>
                        <w:spacing w:after="0" w:line="240" w:lineRule="auto"/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7215C1"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1ADFA484" w14:textId="77777777" w:rsidR="003E37B1" w:rsidRPr="00333842" w:rsidRDefault="00000000" w:rsidP="003E37B1">
                      <w:pPr>
                        <w:spacing w:after="0" w:line="240" w:lineRule="auto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Amiri" w:hAnsi="Amiri" w:cs="Amiri" w:hint="cs"/>
                          <w:color w:val="000000"/>
                          <w:sz w:val="20"/>
                          <w:szCs w:val="20"/>
                          <w:rtl/>
                        </w:rPr>
                        <w:t>الثانوية الاولى</w:t>
                      </w:r>
                    </w:p>
                  </w:txbxContent>
                </v:textbox>
              </v:shape>
            </w:pict>
          </mc:Fallback>
        </mc:AlternateContent>
      </w:r>
      <w:r w:rsidR="006C0B2B"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F0D98C" wp14:editId="33D6B3F7">
                <wp:simplePos x="0" y="0"/>
                <wp:positionH relativeFrom="column">
                  <wp:posOffset>-3513455</wp:posOffset>
                </wp:positionH>
                <wp:positionV relativeFrom="paragraph">
                  <wp:posOffset>80645</wp:posOffset>
                </wp:positionV>
                <wp:extent cx="1522095" cy="1228090"/>
                <wp:effectExtent l="0" t="0" r="20955" b="10160"/>
                <wp:wrapNone/>
                <wp:docPr id="1675012366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1228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FBFBF"/>
                            </a:gs>
                            <a:gs pos="50000">
                              <a:srgbClr val="DDD8C2"/>
                            </a:gs>
                            <a:gs pos="100000">
                              <a:srgbClr val="BFBFB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7421404" algn="ctr" rotWithShape="0">
                                  <a:srgbClr val="27272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278EF8" w14:textId="77777777" w:rsidR="008F04FF" w:rsidRPr="003729FF" w:rsidRDefault="00000000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مكتب التربية والتعليم بالنسيم</w:t>
                            </w:r>
                          </w:p>
                          <w:p w14:paraId="2EA4B642" w14:textId="77777777" w:rsidR="008F04FF" w:rsidRPr="003729FF" w:rsidRDefault="00000000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 xml:space="preserve">ثانـوية أحمـد بن حنبل </w:t>
                            </w:r>
                          </w:p>
                          <w:p w14:paraId="7FF0C69B" w14:textId="77777777" w:rsidR="008F04FF" w:rsidRPr="003729FF" w:rsidRDefault="00000000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قـســم العـلـــوم</w:t>
                            </w:r>
                          </w:p>
                          <w:p w14:paraId="53003732" w14:textId="77777777" w:rsidR="008F04FF" w:rsidRPr="00302A9D" w:rsidRDefault="008F04FF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0D98C" id="_x0000_s1034" style="position:absolute;left:0;text-align:left;margin-left:-276.65pt;margin-top:6.35pt;width:119.85pt;height:96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" fillcolor="#bfbfbf">
                <v:fill color2="#ddd8c2" focus="50%" type="gradient"/>
                <v:shadow color="#272727" opacity=".5" offset="-2pt,3pt"/>
                <v:textbox>
                  <w:txbxContent>
                    <w:p w14:paraId="5E278EF8" w14:textId="77777777" w:rsidR="008F04FF" w:rsidRPr="003729FF" w:rsidRDefault="00000000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مكتب التربية والتعليم بالنسيم</w:t>
                      </w:r>
                    </w:p>
                    <w:p w14:paraId="2EA4B642" w14:textId="77777777" w:rsidR="008F04FF" w:rsidRPr="003729FF" w:rsidRDefault="00000000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 xml:space="preserve">ثانـوية أحمـد بن حنبل </w:t>
                      </w:r>
                    </w:p>
                    <w:p w14:paraId="7FF0C69B" w14:textId="77777777" w:rsidR="008F04FF" w:rsidRPr="003729FF" w:rsidRDefault="00000000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قـســم العـلـــوم</w:t>
                      </w:r>
                    </w:p>
                    <w:p w14:paraId="53003732" w14:textId="77777777" w:rsidR="008F04FF" w:rsidRPr="00302A9D" w:rsidRDefault="008F04FF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"/>
                          <w:szCs w:val="2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72F3C85" w14:textId="77777777" w:rsidR="002F1DFA" w:rsidRPr="001177CF" w:rsidRDefault="00000000" w:rsidP="003E37B1">
      <w:pPr>
        <w:tabs>
          <w:tab w:val="left" w:pos="4037"/>
        </w:tabs>
        <w:bidi/>
        <w:spacing w:after="120"/>
        <w:ind w:left="-235" w:firstLine="235"/>
        <w:rPr>
          <w:b/>
          <w:bCs/>
          <w:color w:val="0D0D0D" w:themeColor="text1" w:themeTint="F2"/>
          <w:rtl/>
        </w:rPr>
      </w:pPr>
      <w:r w:rsidRPr="001177CF">
        <w:rPr>
          <w:b/>
          <w:bCs/>
          <w:color w:val="0D0D0D" w:themeColor="text1" w:themeTint="F2"/>
          <w:rtl/>
        </w:rPr>
        <w:tab/>
      </w:r>
    </w:p>
    <w:p w14:paraId="4A31AC48" w14:textId="77777777" w:rsidR="00D75F09" w:rsidRPr="001177CF" w:rsidRDefault="00000000" w:rsidP="003E37B1">
      <w:pPr>
        <w:tabs>
          <w:tab w:val="left" w:pos="7770"/>
          <w:tab w:val="left" w:pos="9458"/>
        </w:tabs>
        <w:bidi/>
        <w:spacing w:after="120" w:line="240" w:lineRule="auto"/>
        <w:rPr>
          <w:b/>
          <w:bCs/>
          <w:color w:val="0D0D0D" w:themeColor="text1" w:themeTint="F2"/>
          <w:sz w:val="16"/>
          <w:szCs w:val="16"/>
          <w:rtl/>
        </w:rPr>
      </w:pPr>
      <w:r w:rsidRPr="001177CF">
        <w:rPr>
          <w:b/>
          <w:bCs/>
          <w:color w:val="0D0D0D" w:themeColor="text1" w:themeTint="F2"/>
          <w:sz w:val="24"/>
          <w:szCs w:val="24"/>
          <w:rtl/>
        </w:rPr>
        <w:tab/>
      </w:r>
      <w:r w:rsidRPr="001177CF">
        <w:rPr>
          <w:b/>
          <w:bCs/>
          <w:color w:val="0D0D0D" w:themeColor="text1" w:themeTint="F2"/>
          <w:sz w:val="24"/>
          <w:szCs w:val="24"/>
          <w:rtl/>
        </w:rPr>
        <w:tab/>
      </w:r>
    </w:p>
    <w:p w14:paraId="6EAB2A8F" w14:textId="77777777" w:rsidR="00BF1DBB" w:rsidRPr="000234CF" w:rsidRDefault="00000000" w:rsidP="000234CF">
      <w:pPr>
        <w:bidi/>
        <w:spacing w:after="120"/>
        <w:ind w:left="-235" w:firstLine="235"/>
        <w:jc w:val="center"/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</w:pPr>
      <w:r w:rsidRPr="001177CF">
        <w:rPr>
          <w:b/>
          <w:bCs/>
          <w:noProof/>
          <w:color w:val="0D0D0D" w:themeColor="text1" w:themeTint="F2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C2D7FB" wp14:editId="23E49C71">
                <wp:simplePos x="0" y="0"/>
                <wp:positionH relativeFrom="column">
                  <wp:posOffset>-228509</wp:posOffset>
                </wp:positionH>
                <wp:positionV relativeFrom="paragraph">
                  <wp:posOffset>301443</wp:posOffset>
                </wp:positionV>
                <wp:extent cx="723900" cy="671195"/>
                <wp:effectExtent l="0" t="0" r="19050" b="14605"/>
                <wp:wrapNone/>
                <wp:docPr id="11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711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  <a:gs pos="50000">
                                    <a:srgbClr val="DDD8C2"/>
                                  </a:gs>
                                  <a:gs pos="10000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5586052B" w14:textId="77777777" w:rsidR="00D75F09" w:rsidRDefault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1812FCB" w14:textId="77777777" w:rsidR="00D75F09" w:rsidRPr="00D75F09" w:rsidRDefault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  <w:lang w:eastAsia="ar-SA"/>
                              </w:rPr>
                            </w:pPr>
                          </w:p>
                          <w:p w14:paraId="24134B2D" w14:textId="77777777" w:rsidR="008F04FF" w:rsidRPr="00D75F09" w:rsidRDefault="00000000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sz w:val="36"/>
                                <w:szCs w:val="36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10</w:t>
                            </w:r>
                          </w:p>
                          <w:p w14:paraId="1337BB51" w14:textId="77777777" w:rsidR="008F04FF" w:rsidRPr="00C9261F" w:rsidRDefault="008F04F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sz w:val="24"/>
                                <w:szCs w:val="24"/>
                                <w:u w:val="single"/>
                                <w:rtl/>
                                <w:lang w:eastAsia="ar-SA"/>
                              </w:rPr>
                            </w:pPr>
                          </w:p>
                          <w:p w14:paraId="5C19CE38" w14:textId="77777777" w:rsidR="008F04FF" w:rsidRPr="00C9261F" w:rsidRDefault="008F04F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</w:rPr>
                            </w:pPr>
                          </w:p>
                          <w:p w14:paraId="6509123C" w14:textId="77777777" w:rsidR="008F04FF" w:rsidRDefault="008F04FF" w:rsidP="009137D4">
                            <w:pPr>
                              <w:bidi/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C2D7FB" id="_x0000_s1035" style="position:absolute;left:0;text-align:left;margin-left:-18pt;margin-top:23.75pt;width:57pt;height:52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" filled="f" fillcolor="#dfdac6" strokeweight="1.5pt">
                <v:fill color2="#ddd8c2" rotate="t" focus="50%" type="gradient"/>
                <v:textbox>
                  <w:txbxContent>
                    <w:p w14:paraId="5586052B" w14:textId="77777777" w:rsidR="00D75F09" w:rsidRDefault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16"/>
                          <w:szCs w:val="16"/>
                          <w:rtl/>
                        </w:rPr>
                      </w:pPr>
                    </w:p>
                    <w:p w14:paraId="11812FCB" w14:textId="77777777" w:rsidR="00D75F09" w:rsidRPr="00D75F09" w:rsidRDefault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FF0000"/>
                          <w:sz w:val="16"/>
                          <w:szCs w:val="16"/>
                          <w:rtl/>
                          <w:lang w:eastAsia="ar-SA"/>
                        </w:rPr>
                      </w:pPr>
                    </w:p>
                    <w:p w14:paraId="24134B2D" w14:textId="77777777" w:rsidR="008F04FF" w:rsidRPr="00D75F09" w:rsidRDefault="00000000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sz w:val="36"/>
                          <w:szCs w:val="36"/>
                          <w:rtl/>
                          <w:lang w:eastAsia="ar-SA"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sz w:val="36"/>
                          <w:szCs w:val="36"/>
                          <w:rtl/>
                          <w:lang w:eastAsia="ar-SA"/>
                        </w:rPr>
                        <w:t>10</w:t>
                      </w:r>
                    </w:p>
                    <w:p w14:paraId="1337BB51" w14:textId="77777777" w:rsidR="008F04FF" w:rsidRPr="00C9261F" w:rsidRDefault="008F04F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sz w:val="24"/>
                          <w:szCs w:val="24"/>
                          <w:u w:val="single"/>
                          <w:rtl/>
                          <w:lang w:eastAsia="ar-SA"/>
                        </w:rPr>
                      </w:pPr>
                    </w:p>
                    <w:p w14:paraId="5C19CE38" w14:textId="77777777" w:rsidR="008F04FF" w:rsidRPr="00C9261F" w:rsidRDefault="008F04F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</w:rPr>
                      </w:pPr>
                    </w:p>
                    <w:p w14:paraId="6509123C" w14:textId="77777777" w:rsidR="008F04FF" w:rsidRDefault="008F04FF" w:rsidP="009137D4">
                      <w:pPr>
                        <w:bidi/>
                        <w:spacing w:after="0" w:line="240" w:lineRule="auto"/>
                      </w:pPr>
                    </w:p>
                  </w:txbxContent>
                </v:textbox>
              </v:roundrect>
            </w:pict>
          </mc:Fallback>
        </mc:AlternateContent>
      </w:r>
      <w:r w:rsidR="007C7C2B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>ا</w:t>
      </w:r>
      <w:r w:rsidR="00D75F09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 xml:space="preserve">سم </w:t>
      </w:r>
      <w:proofErr w:type="gramStart"/>
      <w:r w:rsidR="00D75F09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>الطالب</w:t>
      </w:r>
      <w:r w:rsidR="003E37B1" w:rsidRPr="001177CF">
        <w:rPr>
          <w:rFonts w:ascii="Sakkal Majalla" w:hAnsi="Sakkal Majalla" w:cs="Sakkal Majalla" w:hint="cs"/>
          <w:b/>
          <w:bCs/>
          <w:color w:val="0D0D0D" w:themeColor="text1" w:themeTint="F2"/>
          <w:sz w:val="28"/>
          <w:szCs w:val="28"/>
          <w:rtl/>
        </w:rPr>
        <w:t>ة</w:t>
      </w:r>
      <w:r w:rsidR="00D75F09" w:rsidRPr="001177CF">
        <w:rPr>
          <w:rFonts w:ascii="Sakkal Majalla" w:hAnsi="Sakkal Majalla" w:cs="Sakkal Majalla" w:hint="cs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76019F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 xml:space="preserve"> /</w:t>
      </w:r>
      <w:proofErr w:type="gramEnd"/>
      <w:r w:rsidR="0076019F" w:rsidRPr="001177CF">
        <w:rPr>
          <w:rFonts w:ascii="Sakkal Majalla" w:hAnsi="Sakkal Majalla" w:cs="Sakkal Majalla"/>
          <w:color w:val="0D0D0D" w:themeColor="text1" w:themeTint="F2"/>
          <w:sz w:val="28"/>
          <w:szCs w:val="28"/>
          <w:rtl/>
        </w:rPr>
        <w:t>..................................................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</w:t>
      </w:r>
      <w:r w:rsidR="0076019F" w:rsidRPr="001177CF">
        <w:rPr>
          <w:rFonts w:ascii="Sakkal Majalla" w:hAnsi="Sakkal Majalla" w:cs="Sakkal Majalla"/>
          <w:color w:val="0D0D0D" w:themeColor="text1" w:themeTint="F2"/>
          <w:sz w:val="28"/>
          <w:szCs w:val="28"/>
          <w:rtl/>
        </w:rPr>
        <w:t>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 xml:space="preserve">       الشعبة </w:t>
      </w:r>
      <w:proofErr w:type="gramStart"/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/ .</w:t>
      </w:r>
      <w:proofErr w:type="gramEnd"/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</w:t>
      </w:r>
      <w:r w:rsidR="00623B92" w:rsidRPr="001177CF">
        <w:rPr>
          <w:b/>
          <w:bCs/>
          <w:noProof/>
          <w:color w:val="0D0D0D" w:themeColor="text1" w:themeTint="F2"/>
          <w:rtl/>
        </w:rPr>
        <w:t xml:space="preserve"> </w:t>
      </w:r>
      <w:r w:rsidR="00623B92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.................</w:t>
      </w:r>
    </w:p>
    <w:p w14:paraId="378C9913" w14:textId="77777777" w:rsidR="00D75F09" w:rsidRDefault="00000000" w:rsidP="00BF1DBB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</w:pPr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السؤال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ال</w:t>
      </w:r>
      <w:r w:rsidRPr="001177CF">
        <w:rPr>
          <w:rFonts w:ascii="Amiri" w:hAnsi="Amiri" w:cs="Amiri" w:hint="cs"/>
          <w:b/>
          <w:bCs/>
          <w:color w:val="0D0D0D" w:themeColor="text1" w:themeTint="F2"/>
          <w:sz w:val="28"/>
          <w:szCs w:val="28"/>
          <w:u w:val="single"/>
          <w:rtl/>
        </w:rPr>
        <w:t>أول</w:t>
      </w:r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: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ضع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علامة  (صح )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أمام العبارة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الصحيحة  ,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وعلامة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( خطأ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) امام العبارة الخاطئة فيما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يأتي :</w:t>
      </w:r>
      <w:proofErr w:type="gramEnd"/>
    </w:p>
    <w:p w14:paraId="27D941C0" w14:textId="77777777" w:rsidR="00E80D46" w:rsidRDefault="00E80D46" w:rsidP="00E80D46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</w:pPr>
    </w:p>
    <w:p w14:paraId="54BC200A" w14:textId="77777777" w:rsidR="00E80D46" w:rsidRPr="001177CF" w:rsidRDefault="00E80D46" w:rsidP="00E80D46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</w:pPr>
    </w:p>
    <w:tbl>
      <w:tblPr>
        <w:tblStyle w:val="TableGrid00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850"/>
        <w:gridCol w:w="8789"/>
        <w:gridCol w:w="582"/>
        <w:gridCol w:w="552"/>
      </w:tblGrid>
      <w:tr w:rsidR="000131D3" w14:paraId="518F5D71" w14:textId="77777777" w:rsidTr="003E37B1">
        <w:tc>
          <w:tcPr>
            <w:tcW w:w="850" w:type="dxa"/>
          </w:tcPr>
          <w:p w14:paraId="50260FCD" w14:textId="77777777" w:rsidR="003E37B1" w:rsidRPr="001177CF" w:rsidRDefault="00000000" w:rsidP="007E097C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م</w:t>
            </w:r>
          </w:p>
        </w:tc>
        <w:tc>
          <w:tcPr>
            <w:tcW w:w="8789" w:type="dxa"/>
          </w:tcPr>
          <w:p w14:paraId="5F390217" w14:textId="77777777" w:rsidR="003E37B1" w:rsidRPr="001177CF" w:rsidRDefault="00000000" w:rsidP="00E868EC">
            <w:pPr>
              <w:tabs>
                <w:tab w:val="left" w:pos="2938"/>
              </w:tabs>
              <w:bidi/>
              <w:spacing w:after="120" w:line="240" w:lineRule="auto"/>
              <w:jc w:val="center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الاسـئلة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2912054C" w14:textId="77777777" w:rsidR="003E37B1" w:rsidRPr="001177CF" w:rsidRDefault="00000000" w:rsidP="007E097C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ص </w:t>
            </w: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3361FF64" w14:textId="77777777" w:rsidR="003E37B1" w:rsidRPr="001177CF" w:rsidRDefault="00000000" w:rsidP="003E37B1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خ</w:t>
            </w:r>
          </w:p>
        </w:tc>
      </w:tr>
      <w:tr w:rsidR="000131D3" w14:paraId="5E98026E" w14:textId="77777777" w:rsidTr="00680F96">
        <w:tc>
          <w:tcPr>
            <w:tcW w:w="850" w:type="dxa"/>
          </w:tcPr>
          <w:p w14:paraId="0400A826" w14:textId="77777777" w:rsidR="00BF1DBB" w:rsidRPr="001177CF" w:rsidRDefault="00000000" w:rsidP="00867750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1</w:t>
            </w:r>
          </w:p>
        </w:tc>
        <w:tc>
          <w:tcPr>
            <w:tcW w:w="8789" w:type="dxa"/>
            <w:vAlign w:val="center"/>
          </w:tcPr>
          <w:p w14:paraId="283F6318" w14:textId="77777777" w:rsidR="00BF1DBB" w:rsidRPr="00E80D46" w:rsidRDefault="00000000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hAnsi="Amiri" w:cs="Amiri"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Amiri" w:hAnsi="Amiri" w:cs="Amiri"/>
                <w:color w:val="0D0D0D" w:themeColor="text1" w:themeTint="F2"/>
                <w:sz w:val="24"/>
                <w:szCs w:val="24"/>
                <w:rtl/>
              </w:rPr>
              <w:t>ندرس الجغرافيا لفهـــم النظم الطبيعية الأساســـية التي تؤثـــر في حياتنا اليوميـــة.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22C9466B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1E9F4147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06D12A34" w14:textId="77777777" w:rsidTr="00776FA6">
        <w:tc>
          <w:tcPr>
            <w:tcW w:w="850" w:type="dxa"/>
          </w:tcPr>
          <w:p w14:paraId="08A2144D" w14:textId="77777777" w:rsidR="00BF1DBB" w:rsidRPr="001177CF" w:rsidRDefault="00000000" w:rsidP="00867750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2</w:t>
            </w:r>
          </w:p>
        </w:tc>
        <w:tc>
          <w:tcPr>
            <w:tcW w:w="8789" w:type="dxa"/>
          </w:tcPr>
          <w:p w14:paraId="4CF17562" w14:textId="77777777" w:rsidR="00BF1DBB" w:rsidRPr="00E80D46" w:rsidRDefault="0000000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hAnsi="Amiri" w:cs="Amiri"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Amiri" w:hAnsi="Amiri" w:cs="Amiri"/>
                <w:sz w:val="24"/>
                <w:szCs w:val="24"/>
                <w:rtl/>
              </w:rPr>
              <w:t xml:space="preserve">تتحدد فلســـفة الجغرافيا بنـــاءً على ذلك </w:t>
            </w:r>
            <w:proofErr w:type="gramStart"/>
            <w:r w:rsidRPr="00E80D46">
              <w:rPr>
                <w:rFonts w:ascii="Amiri" w:hAnsi="Amiri" w:cs="Amiri"/>
                <w:sz w:val="24"/>
                <w:szCs w:val="24"/>
                <w:rtl/>
              </w:rPr>
              <w:t>في  شرح</w:t>
            </w:r>
            <w:proofErr w:type="gramEnd"/>
            <w:r w:rsidRPr="00E80D46">
              <w:rPr>
                <w:rFonts w:ascii="Amiri" w:hAnsi="Amiri" w:cs="Amiri"/>
                <w:sz w:val="24"/>
                <w:szCs w:val="24"/>
                <w:rtl/>
              </w:rPr>
              <w:t xml:space="preserve"> الأنماط المكانية، واستكشـــاف العلاقـــات بينها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66311F45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05897EC6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32B4B04D" w14:textId="77777777" w:rsidTr="00776FA6">
        <w:tc>
          <w:tcPr>
            <w:tcW w:w="850" w:type="dxa"/>
          </w:tcPr>
          <w:p w14:paraId="214CD02E" w14:textId="77777777" w:rsidR="00BF1DBB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3</w:t>
            </w:r>
          </w:p>
        </w:tc>
        <w:tc>
          <w:tcPr>
            <w:tcW w:w="8789" w:type="dxa"/>
          </w:tcPr>
          <w:p w14:paraId="1ADB2C89" w14:textId="77777777" w:rsidR="00BF1DBB" w:rsidRPr="00E80D46" w:rsidRDefault="0000000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hAnsi="Amiri" w:cs="Amiri"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Amiri" w:hAnsi="Amiri" w:cs="Amiri"/>
                <w:sz w:val="24"/>
                <w:szCs w:val="24"/>
                <w:rtl/>
              </w:rPr>
              <w:t xml:space="preserve">اول </w:t>
            </w:r>
            <w:proofErr w:type="gramStart"/>
            <w:r w:rsidRPr="00E80D46">
              <w:rPr>
                <w:rFonts w:ascii="Amiri" w:hAnsi="Amiri" w:cs="Amiri"/>
                <w:sz w:val="24"/>
                <w:szCs w:val="24"/>
                <w:rtl/>
              </w:rPr>
              <w:t>من  اســـتعمل</w:t>
            </w:r>
            <w:proofErr w:type="gramEnd"/>
            <w:r w:rsidRPr="00E80D46">
              <w:rPr>
                <w:rFonts w:ascii="Amiri" w:hAnsi="Amiri" w:cs="Amiri"/>
                <w:sz w:val="24"/>
                <w:szCs w:val="24"/>
                <w:rtl/>
              </w:rPr>
              <w:t xml:space="preserve"> مصطلح علم </w:t>
            </w:r>
            <w:proofErr w:type="gramStart"/>
            <w:r w:rsidRPr="00E80D46">
              <w:rPr>
                <w:rFonts w:ascii="Amiri" w:hAnsi="Amiri" w:cs="Amiri"/>
                <w:sz w:val="24"/>
                <w:szCs w:val="24"/>
                <w:rtl/>
              </w:rPr>
              <w:t>الجغرافيا  هو</w:t>
            </w:r>
            <w:proofErr w:type="gramEnd"/>
            <w:r w:rsidRPr="00E80D46">
              <w:rPr>
                <w:rFonts w:ascii="Amiri" w:hAnsi="Amiri" w:cs="Amiri"/>
                <w:sz w:val="24"/>
                <w:szCs w:val="24"/>
                <w:rtl/>
              </w:rPr>
              <w:t xml:space="preserve"> العالم الإغريقي إيراتوســـتنيز عـــام 240 قبل </w:t>
            </w:r>
            <w:proofErr w:type="gramStart"/>
            <w:r w:rsidRPr="00E80D46">
              <w:rPr>
                <w:rFonts w:ascii="Amiri" w:hAnsi="Amiri" w:cs="Amiri"/>
                <w:sz w:val="24"/>
                <w:szCs w:val="24"/>
                <w:rtl/>
              </w:rPr>
              <w:t>الميـــلاد .</w:t>
            </w:r>
            <w:proofErr w:type="gramEnd"/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6548439B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20568839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09839AE4" w14:textId="77777777" w:rsidTr="00680F96">
        <w:tc>
          <w:tcPr>
            <w:tcW w:w="850" w:type="dxa"/>
          </w:tcPr>
          <w:p w14:paraId="58DC3949" w14:textId="77777777" w:rsidR="00BF1DBB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4</w:t>
            </w:r>
          </w:p>
        </w:tc>
        <w:tc>
          <w:tcPr>
            <w:tcW w:w="8789" w:type="dxa"/>
            <w:vAlign w:val="center"/>
          </w:tcPr>
          <w:p w14:paraId="138E9205" w14:textId="77777777" w:rsidR="00BF1DBB" w:rsidRPr="00E80D46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hAnsi="Amiri" w:cs="Amiri"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Amiri" w:hAnsi="Amiri" w:cs="Amiri"/>
                <w:sz w:val="24"/>
                <w:szCs w:val="24"/>
                <w:rtl/>
              </w:rPr>
              <w:t>أدرك الإغريق أن شـــكل الأرض كروي بيضوي.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5F847DE4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78DE76E1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1A19B843" w14:textId="77777777" w:rsidTr="00680F96">
        <w:tc>
          <w:tcPr>
            <w:tcW w:w="850" w:type="dxa"/>
          </w:tcPr>
          <w:p w14:paraId="18D9C7C4" w14:textId="77777777" w:rsidR="00BF1DBB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5</w:t>
            </w:r>
          </w:p>
        </w:tc>
        <w:tc>
          <w:tcPr>
            <w:tcW w:w="8789" w:type="dxa"/>
            <w:vAlign w:val="center"/>
          </w:tcPr>
          <w:p w14:paraId="75D160BF" w14:textId="77777777" w:rsidR="00BF1DBB" w:rsidRPr="00E80D46" w:rsidRDefault="0000000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hAnsi="Amiri" w:cs="Amiri"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Amiri" w:hAnsi="Amiri" w:cs="Amiri"/>
                <w:sz w:val="24"/>
                <w:szCs w:val="24"/>
                <w:rtl/>
              </w:rPr>
              <w:t xml:space="preserve">ودخـــل البرتغاليون المحيط الهندي تحـــت </w:t>
            </w:r>
            <w:proofErr w:type="gramStart"/>
            <w:r w:rsidRPr="00E80D46">
              <w:rPr>
                <w:rFonts w:ascii="Amiri" w:hAnsi="Amiri" w:cs="Amiri"/>
                <w:sz w:val="24"/>
                <w:szCs w:val="24"/>
                <w:rtl/>
              </w:rPr>
              <w:t>قيادة  كولمبس</w:t>
            </w:r>
            <w:proofErr w:type="gramEnd"/>
            <w:r w:rsidRPr="00E80D46">
              <w:rPr>
                <w:rFonts w:ascii="Amiri" w:hAnsi="Amiri" w:cs="Amiri"/>
                <w:sz w:val="24"/>
                <w:szCs w:val="24"/>
                <w:rtl/>
              </w:rPr>
              <w:t xml:space="preserve"> عـــام 1497</w:t>
            </w:r>
            <w:r w:rsidRPr="00E80D46">
              <w:rPr>
                <w:rFonts w:ascii="Amiri" w:hAnsi="Amiri" w:cs="Amiri"/>
                <w:color w:val="0D0D0D" w:themeColor="text1" w:themeTint="F2"/>
                <w:sz w:val="24"/>
                <w:szCs w:val="24"/>
                <w:rtl/>
              </w:rPr>
              <w:t>.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14:paraId="7C798894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14:paraId="5D798615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</w:tbl>
    <w:p w14:paraId="67BE93A4" w14:textId="77777777" w:rsidR="00E80D46" w:rsidRDefault="00E80D46" w:rsidP="00D6040D">
      <w:pPr>
        <w:spacing w:after="0" w:line="240" w:lineRule="auto"/>
        <w:jc w:val="right"/>
        <w:rPr>
          <w:rFonts w:ascii="Amiri" w:hAnsi="Amiri" w:cs="Amiri"/>
          <w:color w:val="0D0D0D"/>
          <w:sz w:val="28"/>
          <w:szCs w:val="28"/>
          <w:u w:val="single"/>
          <w:rtl/>
        </w:rPr>
      </w:pPr>
    </w:p>
    <w:p w14:paraId="1532E85A" w14:textId="77777777" w:rsidR="008202D8" w:rsidRDefault="00000000" w:rsidP="00D6040D">
      <w:pPr>
        <w:spacing w:after="0" w:line="240" w:lineRule="auto"/>
        <w:jc w:val="right"/>
        <w:rPr>
          <w:rFonts w:ascii="Amiri" w:hAnsi="Amiri" w:cs="Amiri"/>
          <w:color w:val="0D0D0D"/>
          <w:sz w:val="28"/>
          <w:szCs w:val="28"/>
          <w:u w:val="single"/>
          <w:rtl/>
        </w:rPr>
      </w:pPr>
      <w:r w:rsidRPr="001177CF">
        <w:rPr>
          <w:rFonts w:ascii="Amiri" w:hAnsi="Amiri" w:cs="Amiri"/>
          <w:color w:val="0D0D0D"/>
          <w:sz w:val="28"/>
          <w:szCs w:val="28"/>
          <w:u w:val="single"/>
          <w:rtl/>
        </w:rPr>
        <w:t>ا</w:t>
      </w:r>
    </w:p>
    <w:p w14:paraId="5D087C24" w14:textId="77777777" w:rsidR="008202D8" w:rsidRDefault="008202D8" w:rsidP="00D6040D">
      <w:pPr>
        <w:spacing w:after="0" w:line="240" w:lineRule="auto"/>
        <w:jc w:val="right"/>
        <w:rPr>
          <w:rFonts w:ascii="Amiri" w:hAnsi="Amiri" w:cs="Amiri"/>
          <w:color w:val="0D0D0D"/>
          <w:sz w:val="28"/>
          <w:szCs w:val="28"/>
          <w:u w:val="single"/>
        </w:rPr>
      </w:pPr>
    </w:p>
    <w:p w14:paraId="298F5ACE" w14:textId="77777777" w:rsidR="00D6040D" w:rsidRPr="001177CF" w:rsidRDefault="00000000" w:rsidP="00D6040D">
      <w:pPr>
        <w:spacing w:after="0" w:line="240" w:lineRule="auto"/>
        <w:jc w:val="right"/>
        <w:rPr>
          <w:rFonts w:ascii="Amiri" w:hAnsi="Amiri" w:cs="Amiri"/>
          <w:sz w:val="28"/>
          <w:szCs w:val="28"/>
          <w:u w:val="single"/>
        </w:rPr>
      </w:pPr>
      <w:r w:rsidRPr="001177CF">
        <w:rPr>
          <w:rFonts w:ascii="Amiri" w:hAnsi="Amiri" w:cs="Amiri"/>
          <w:color w:val="0D0D0D"/>
          <w:sz w:val="28"/>
          <w:szCs w:val="28"/>
          <w:u w:val="single"/>
          <w:rtl/>
        </w:rPr>
        <w:t xml:space="preserve">لسؤال </w:t>
      </w:r>
      <w:proofErr w:type="gramStart"/>
      <w:r w:rsidRPr="001177CF">
        <w:rPr>
          <w:rFonts w:ascii="Amiri" w:hAnsi="Amiri" w:cs="Amiri"/>
          <w:color w:val="0D0D0D"/>
          <w:sz w:val="28"/>
          <w:szCs w:val="28"/>
          <w:u w:val="single"/>
          <w:rtl/>
        </w:rPr>
        <w:t>الثاني :</w:t>
      </w:r>
      <w:proofErr w:type="gramEnd"/>
      <w:r w:rsidRPr="001177CF">
        <w:rPr>
          <w:rFonts w:ascii="Amiri" w:hAnsi="Amiri" w:cs="Amiri"/>
          <w:sz w:val="28"/>
          <w:szCs w:val="28"/>
          <w:u w:val="single"/>
          <w:rtl/>
        </w:rPr>
        <w:t xml:space="preserve"> أختر الإجابة الصحيحة لما </w:t>
      </w:r>
      <w:proofErr w:type="gramStart"/>
      <w:r w:rsidRPr="001177CF">
        <w:rPr>
          <w:rFonts w:ascii="Amiri" w:hAnsi="Amiri" w:cs="Amiri"/>
          <w:sz w:val="28"/>
          <w:szCs w:val="28"/>
          <w:u w:val="single"/>
          <w:rtl/>
        </w:rPr>
        <w:t>يأتي :</w:t>
      </w:r>
      <w:proofErr w:type="gramEnd"/>
    </w:p>
    <w:tbl>
      <w:tblPr>
        <w:tblpPr w:leftFromText="180" w:rightFromText="180" w:vertAnchor="text" w:horzAnchor="margin" w:tblpXSpec="center" w:tblpY="369"/>
        <w:bidiVisual/>
        <w:tblW w:w="100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37"/>
        <w:gridCol w:w="590"/>
        <w:gridCol w:w="13"/>
        <w:gridCol w:w="14"/>
        <w:gridCol w:w="3760"/>
        <w:gridCol w:w="850"/>
        <w:gridCol w:w="4017"/>
        <w:gridCol w:w="236"/>
      </w:tblGrid>
      <w:tr w:rsidR="000131D3" w14:paraId="0D8A3FA8" w14:textId="77777777" w:rsidTr="00E80D46">
        <w:trPr>
          <w:trHeight w:val="139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9B4F9F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1</w:t>
            </w:r>
          </w:p>
        </w:tc>
        <w:tc>
          <w:tcPr>
            <w:tcW w:w="9244" w:type="dxa"/>
            <w:gridSpan w:val="6"/>
            <w:tcBorders>
              <w:top w:val="double" w:sz="4" w:space="0" w:color="auto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104A8F36" w14:textId="77777777" w:rsidR="00E80D46" w:rsidRPr="00E80D46" w:rsidRDefault="00000000" w:rsidP="00E80D46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E80D46">
              <w:rPr>
                <w:rtl/>
              </w:rPr>
              <w:t xml:space="preserve">انتقلت الجغرافيـــا </w:t>
            </w:r>
            <w:r w:rsidRPr="00E80D46">
              <w:rPr>
                <w:rFonts w:hint="cs"/>
                <w:rtl/>
              </w:rPr>
              <w:t>الى</w:t>
            </w:r>
            <w:r w:rsidRPr="00E80D46">
              <w:rPr>
                <w:rtl/>
              </w:rPr>
              <w:t xml:space="preserve"> مرحلة جديدة هدفهـــا بلورة ا</w:t>
            </w:r>
            <w:r w:rsidRPr="00E80D46">
              <w:rPr>
                <w:rFonts w:hint="cs"/>
                <w:rtl/>
              </w:rPr>
              <w:t>ل</w:t>
            </w:r>
            <w:r w:rsidRPr="00E80D46">
              <w:rPr>
                <w:rtl/>
              </w:rPr>
              <w:t xml:space="preserve">أفكار الجغرافيـــة </w:t>
            </w:r>
            <w:r w:rsidRPr="00E80D46">
              <w:rPr>
                <w:rFonts w:hint="cs"/>
                <w:rtl/>
              </w:rPr>
              <w:t xml:space="preserve">في </w:t>
            </w:r>
            <w:r w:rsidRPr="00E80D46">
              <w:rPr>
                <w:rtl/>
              </w:rPr>
              <w:t>شـــكل نظريات علمية</w:t>
            </w:r>
            <w:r w:rsidRPr="00E80D46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في منتصف القرن: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64B541" w14:textId="77777777" w:rsidR="00E80D46" w:rsidRPr="001177CF" w:rsidRDefault="00E80D46" w:rsidP="00E80D46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68538551" w14:textId="77777777" w:rsidTr="00E80D46">
        <w:trPr>
          <w:trHeight w:val="329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0BB8B69F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1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842BA24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6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2EBE2C0" w14:textId="77777777" w:rsidR="00E80D46" w:rsidRPr="00E80D46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E80D46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التاسع عشر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6E66BA43" w14:textId="77777777" w:rsidR="00E80D46" w:rsidRPr="00E80D46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7604865C" w14:textId="77777777" w:rsidR="00E80D46" w:rsidRPr="00E80D46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الثاني عشر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26A37886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0DD272A0" w14:textId="77777777" w:rsidTr="00E80D46">
        <w:trPr>
          <w:trHeight w:val="223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72E700E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1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8DBE0C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6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C0C0F5" w14:textId="77777777" w:rsidR="00E80D46" w:rsidRPr="00E80D46" w:rsidRDefault="00000000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E80D46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الرابع عشر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8B72E61" w14:textId="77777777" w:rsidR="00E80D46" w:rsidRPr="00E80D46" w:rsidRDefault="00000000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767AFBA1" w14:textId="77777777" w:rsidR="00E80D46" w:rsidRPr="00E80D46" w:rsidRDefault="00000000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E80D46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الثالث عشر</w:t>
            </w:r>
          </w:p>
        </w:tc>
        <w:tc>
          <w:tcPr>
            <w:tcW w:w="236" w:type="dxa"/>
            <w:vMerge/>
            <w:tcBorders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671438C3" w14:textId="77777777" w:rsidR="00E80D46" w:rsidRPr="001177CF" w:rsidRDefault="00E80D46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71A4767D" w14:textId="77777777" w:rsidTr="00E80D46">
        <w:trPr>
          <w:gridAfter w:val="1"/>
          <w:wAfter w:w="236" w:type="dxa"/>
          <w:trHeight w:val="217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84192C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2</w:t>
            </w: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FC69DE7" w14:textId="77777777" w:rsidR="00E80D46" w:rsidRPr="001177CF" w:rsidRDefault="00000000" w:rsidP="00E80D46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tl/>
              </w:rPr>
              <w:t>نظـــرة جغرافيـــة فلســـفية تؤمـــن بحريـــة البـ</w:t>
            </w:r>
            <w:r>
              <w:rPr>
                <w:rFonts w:hint="cs"/>
                <w:rtl/>
              </w:rPr>
              <w:t>ش</w:t>
            </w:r>
            <w:r>
              <w:rPr>
                <w:rtl/>
              </w:rPr>
              <w:t xml:space="preserve">ــر </w:t>
            </w:r>
            <w:r>
              <w:rPr>
                <w:rFonts w:hint="cs"/>
                <w:rtl/>
              </w:rPr>
              <w:t>في</w:t>
            </w:r>
            <w:r>
              <w:rPr>
                <w:rtl/>
              </w:rPr>
              <w:t xml:space="preserve"> ا</w:t>
            </w:r>
            <w:r>
              <w:rPr>
                <w:rFonts w:hint="cs"/>
                <w:rtl/>
              </w:rPr>
              <w:t>لا</w:t>
            </w:r>
            <w:r>
              <w:rPr>
                <w:rtl/>
              </w:rPr>
              <w:t>ختيـــار</w:t>
            </w:r>
            <w:r>
              <w:rPr>
                <w:rFonts w:hint="cs"/>
                <w:rtl/>
              </w:rPr>
              <w:t>:</w:t>
            </w:r>
          </w:p>
        </w:tc>
      </w:tr>
      <w:tr w:rsidR="000131D3" w14:paraId="002D53D7" w14:textId="77777777" w:rsidTr="00E80D46">
        <w:trPr>
          <w:trHeight w:val="132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D6295DE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A1C343F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8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070D437C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>الا</w:t>
            </w:r>
            <w:r>
              <w:rPr>
                <w:rtl/>
              </w:rPr>
              <w:t>مكانيـــة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22E2A36C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6BA422A0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السياسية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12D13D67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04B232E4" w14:textId="77777777" w:rsidTr="00E80D46">
        <w:trPr>
          <w:trHeight w:val="275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5F61427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700D16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8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B2E2F3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الحتمية البيئية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B97BF1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34D48319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الافتصادية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57B638E9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383E56A6" w14:textId="77777777" w:rsidTr="00E80D46">
        <w:trPr>
          <w:gridAfter w:val="1"/>
          <w:wAfter w:w="236" w:type="dxa"/>
          <w:trHeight w:val="223"/>
          <w:jc w:val="center"/>
        </w:trPr>
        <w:tc>
          <w:tcPr>
            <w:tcW w:w="537" w:type="dxa"/>
            <w:tcBorders>
              <w:top w:val="nil"/>
              <w:right w:val="double" w:sz="4" w:space="0" w:color="auto"/>
            </w:tcBorders>
            <w:shd w:val="clear" w:color="auto" w:fill="FFFFFF"/>
            <w:vAlign w:val="center"/>
          </w:tcPr>
          <w:p w14:paraId="43570C0D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7D76238A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 xml:space="preserve">وضع </w:t>
            </w:r>
            <w:r>
              <w:rPr>
                <w:rtl/>
              </w:rPr>
              <w:t xml:space="preserve">جــــداول رياضية ســـاعدت عىل إجراء </w:t>
            </w:r>
            <w:r>
              <w:rPr>
                <w:rFonts w:hint="cs"/>
                <w:rtl/>
              </w:rPr>
              <w:t xml:space="preserve">ات </w:t>
            </w:r>
            <w:r>
              <w:rPr>
                <w:rtl/>
              </w:rPr>
              <w:t xml:space="preserve">الحســـابات </w:t>
            </w:r>
            <w:proofErr w:type="gramStart"/>
            <w:r>
              <w:rPr>
                <w:rtl/>
              </w:rPr>
              <w:t xml:space="preserve">الفلكية </w:t>
            </w: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0131D3" w14:paraId="2FB4B2E4" w14:textId="77777777" w:rsidTr="00E80D46"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A8EFF56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3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6AE668B2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</w:tcPr>
          <w:p w14:paraId="244B686E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الخوارزمي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BF20FDC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</w:tcPr>
          <w:p w14:paraId="10576B34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الاسطرلابي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04B85C2C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46A74FA6" w14:textId="77777777" w:rsidTr="00E80D46"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23FA36E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E6D7B32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691BE489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الادريسي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1B3E86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</w:tcPr>
          <w:p w14:paraId="263A83F5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الفرغاني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E5096C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6F5C2E3A" w14:textId="77777777" w:rsidTr="00E80D46">
        <w:trPr>
          <w:trHeight w:val="223"/>
          <w:jc w:val="center"/>
        </w:trPr>
        <w:tc>
          <w:tcPr>
            <w:tcW w:w="9781" w:type="dxa"/>
            <w:gridSpan w:val="7"/>
            <w:tcBorders>
              <w:top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1BA75DDC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 xml:space="preserve">كتاب </w:t>
            </w:r>
            <w:r>
              <w:rPr>
                <w:rtl/>
              </w:rPr>
              <w:t>صـــورة ا</w:t>
            </w:r>
            <w:r>
              <w:rPr>
                <w:rFonts w:hint="cs"/>
                <w:rtl/>
              </w:rPr>
              <w:t>لا</w:t>
            </w:r>
            <w:r>
              <w:rPr>
                <w:rtl/>
              </w:rPr>
              <w:t>رض</w:t>
            </w: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مؤلفه :</w:t>
            </w:r>
            <w:proofErr w:type="gramEnd"/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EC8907E" w14:textId="77777777" w:rsidR="00E80D46" w:rsidRPr="001177CF" w:rsidRDefault="00E80D46" w:rsidP="00E80D46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131D3" w14:paraId="115D6991" w14:textId="77777777" w:rsidTr="00E80D46"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E665C09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4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7E58D92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3C75251B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البكري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51D5B71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0249E7B4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محمد الادريسيس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684A9C5C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72EDE254" w14:textId="77777777" w:rsidTr="00E80D46"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A7989F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396E767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F381383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المقدسي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551722A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10958C7A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ابن </w:t>
            </w: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حوقل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3AE848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</w:tbl>
    <w:p w14:paraId="2B1097FE" w14:textId="77777777" w:rsidR="00777C15" w:rsidRPr="001177CF" w:rsidRDefault="00777C15" w:rsidP="00E80D46">
      <w:pPr>
        <w:spacing w:after="0" w:line="240" w:lineRule="auto"/>
        <w:jc w:val="center"/>
        <w:rPr>
          <w:rFonts w:ascii="Amiri" w:hAnsi="Amiri" w:cs="Amiri"/>
          <w:sz w:val="28"/>
          <w:szCs w:val="28"/>
          <w:u w:val="single"/>
          <w:rtl/>
        </w:rPr>
      </w:pPr>
    </w:p>
    <w:p w14:paraId="36A3BF45" w14:textId="77777777" w:rsidR="00E80D46" w:rsidRDefault="00E80D46" w:rsidP="00E80D46">
      <w:pPr>
        <w:bidi/>
        <w:spacing w:after="0" w:line="240" w:lineRule="auto"/>
        <w:jc w:val="center"/>
        <w:rPr>
          <w:rtl/>
        </w:rPr>
      </w:pPr>
    </w:p>
    <w:p w14:paraId="42ED854B" w14:textId="77777777" w:rsidR="00BF1DBB" w:rsidRPr="001177CF" w:rsidRDefault="00000000" w:rsidP="00E80D46">
      <w:pPr>
        <w:bidi/>
        <w:spacing w:after="0" w:line="240" w:lineRule="auto"/>
        <w:jc w:val="center"/>
        <w:rPr>
          <w:rFonts w:ascii="Amiri" w:hAnsi="Amiri" w:cs="Amiri"/>
          <w:b/>
          <w:bCs/>
          <w:sz w:val="24"/>
          <w:szCs w:val="24"/>
          <w:rtl/>
        </w:rPr>
      </w:pPr>
      <w:bookmarkStart w:id="0" w:name="_Hlk143952354"/>
      <w:r w:rsidRPr="001177CF">
        <w:rPr>
          <w:rFonts w:ascii="Amiri" w:hAnsi="Amiri" w:cs="Amiri"/>
          <w:b/>
          <w:bCs/>
          <w:sz w:val="24"/>
          <w:szCs w:val="24"/>
          <w:rtl/>
        </w:rPr>
        <w:t xml:space="preserve">مع تمنياتي لكم بالتوفيق </w:t>
      </w:r>
      <w:proofErr w:type="gramStart"/>
      <w:r w:rsidRPr="001177CF">
        <w:rPr>
          <w:rFonts w:ascii="Amiri" w:hAnsi="Amiri" w:cs="Amiri"/>
          <w:b/>
          <w:bCs/>
          <w:sz w:val="24"/>
          <w:szCs w:val="24"/>
          <w:rtl/>
        </w:rPr>
        <w:t>والنجاح  ,</w:t>
      </w:r>
      <w:proofErr w:type="gramEnd"/>
      <w:r w:rsidRPr="001177CF">
        <w:rPr>
          <w:rFonts w:ascii="Amiri" w:hAnsi="Amiri" w:cs="Amiri"/>
          <w:b/>
          <w:bCs/>
          <w:sz w:val="24"/>
          <w:szCs w:val="24"/>
          <w:rtl/>
        </w:rPr>
        <w:t xml:space="preserve"> </w:t>
      </w:r>
      <w:r w:rsidR="008202D8">
        <w:rPr>
          <w:rFonts w:ascii="Amiri" w:hAnsi="Amiri" w:cs="Amiri" w:hint="cs"/>
          <w:b/>
          <w:bCs/>
          <w:sz w:val="24"/>
          <w:szCs w:val="24"/>
          <w:rtl/>
        </w:rPr>
        <w:t>]</w:t>
      </w:r>
    </w:p>
    <w:p w14:paraId="2D1F762C" w14:textId="77777777" w:rsidR="00BF1DBB" w:rsidRPr="001177CF" w:rsidRDefault="00BF1DBB" w:rsidP="00BF1DBB">
      <w:pPr>
        <w:bidi/>
        <w:spacing w:after="0" w:line="240" w:lineRule="auto"/>
        <w:jc w:val="center"/>
        <w:rPr>
          <w:rFonts w:ascii="Amiri" w:hAnsi="Amiri" w:cs="Amiri"/>
          <w:b/>
          <w:bCs/>
          <w:sz w:val="24"/>
          <w:szCs w:val="24"/>
          <w:rtl/>
        </w:rPr>
      </w:pPr>
    </w:p>
    <w:p w14:paraId="2B054D5A" w14:textId="77777777" w:rsidR="00BF1DBB" w:rsidRDefault="00000000" w:rsidP="000234CF">
      <w:pPr>
        <w:bidi/>
        <w:spacing w:after="0" w:line="240" w:lineRule="auto"/>
        <w:jc w:val="center"/>
        <w:rPr>
          <w:rFonts w:ascii="Amiri" w:hAnsi="Amiri" w:cs="Amiri"/>
          <w:b/>
          <w:bCs/>
          <w:rtl/>
        </w:rPr>
      </w:pPr>
      <w:r w:rsidRPr="001177CF">
        <w:rPr>
          <w:rFonts w:ascii="Amiri" w:hAnsi="Amiri" w:cs="Amiri"/>
          <w:b/>
          <w:bCs/>
          <w:sz w:val="24"/>
          <w:szCs w:val="24"/>
          <w:rtl/>
        </w:rPr>
        <w:t>معلمة</w:t>
      </w:r>
      <w:r w:rsidR="000234CF">
        <w:rPr>
          <w:rFonts w:ascii="Amiri" w:hAnsi="Amiri" w:cs="Amiri" w:hint="cs"/>
          <w:b/>
          <w:bCs/>
          <w:sz w:val="24"/>
          <w:szCs w:val="24"/>
          <w:rtl/>
        </w:rPr>
        <w:t xml:space="preserve"> /م</w:t>
      </w:r>
      <w:r w:rsidR="00C7122D" w:rsidRPr="001177CF">
        <w:rPr>
          <w:rFonts w:ascii="Amiri" w:hAnsi="Amiri" w:cs="Amiri"/>
          <w:b/>
          <w:bCs/>
          <w:sz w:val="24"/>
          <w:szCs w:val="24"/>
          <w:rtl/>
        </w:rPr>
        <w:t xml:space="preserve"> المادة </w:t>
      </w:r>
      <w:r w:rsidR="00C7122D" w:rsidRPr="001177CF">
        <w:rPr>
          <w:rFonts w:ascii="Amiri" w:hAnsi="Amiri" w:cs="Amiri" w:hint="cs"/>
          <w:b/>
          <w:bCs/>
          <w:sz w:val="24"/>
          <w:szCs w:val="24"/>
          <w:rtl/>
        </w:rPr>
        <w:t>/</w:t>
      </w:r>
      <w:r w:rsidRPr="001177CF">
        <w:rPr>
          <w:rFonts w:ascii="Amiri" w:hAnsi="Amiri" w:cs="Amiri" w:hint="cs"/>
          <w:b/>
          <w:bCs/>
          <w:rtl/>
        </w:rPr>
        <w:t xml:space="preserve"> </w:t>
      </w:r>
    </w:p>
    <w:p w14:paraId="05754799" w14:textId="77777777" w:rsidR="00F36A8B" w:rsidRDefault="00000000" w:rsidP="00BF1DBB">
      <w:pPr>
        <w:bidi/>
        <w:spacing w:after="0" w:line="240" w:lineRule="auto"/>
        <w:jc w:val="center"/>
        <w:rPr>
          <w:rFonts w:ascii="Amiri" w:hAnsi="Amiri" w:cs="Amiri"/>
          <w:b/>
          <w:bCs/>
          <w:rtl/>
        </w:rPr>
      </w:pPr>
      <w:r w:rsidRPr="00F36A8B">
        <w:rPr>
          <w:rFonts w:ascii="Amiri" w:hAnsi="Amiri" w:cs="Amiri"/>
          <w:b/>
          <w:bCs/>
          <w:rtl/>
        </w:rPr>
        <w:t xml:space="preserve"> </w:t>
      </w:r>
    </w:p>
    <w:bookmarkEnd w:id="0"/>
    <w:p w14:paraId="7F485A25" w14:textId="77777777" w:rsidR="00BF1DBB" w:rsidRDefault="00BF1DBB" w:rsidP="00BF1DBB">
      <w:pPr>
        <w:bidi/>
        <w:spacing w:after="0" w:line="240" w:lineRule="auto"/>
        <w:jc w:val="center"/>
        <w:rPr>
          <w:rFonts w:ascii="Amiri" w:hAnsi="Amiri" w:cs="Amiri"/>
          <w:b/>
          <w:bCs/>
        </w:rPr>
        <w:sectPr w:rsidR="00BF1DBB" w:rsidSect="00C7122D">
          <w:pgSz w:w="12240" w:h="15840"/>
          <w:pgMar w:top="0" w:right="758" w:bottom="284" w:left="56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15B74C08" w14:textId="77777777" w:rsidR="002F1DFA" w:rsidRPr="00BF1DBB" w:rsidRDefault="00000000" w:rsidP="003D6C1C">
      <w:pPr>
        <w:tabs>
          <w:tab w:val="left" w:pos="10221"/>
        </w:tabs>
        <w:bidi/>
        <w:spacing w:after="120"/>
        <w:ind w:left="-235" w:firstLine="235"/>
        <w:rPr>
          <w:b/>
          <w:bCs/>
          <w:color w:val="0D0D0D" w:themeColor="text1" w:themeTint="F2"/>
          <w:sz w:val="18"/>
          <w:szCs w:val="18"/>
          <w:highlight w:val="yellow"/>
          <w:rtl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524FE1" wp14:editId="34CF2063">
                <wp:simplePos x="0" y="0"/>
                <wp:positionH relativeFrom="column">
                  <wp:posOffset>1478280</wp:posOffset>
                </wp:positionH>
                <wp:positionV relativeFrom="paragraph">
                  <wp:posOffset>150495</wp:posOffset>
                </wp:positionV>
                <wp:extent cx="4572000" cy="800100"/>
                <wp:effectExtent l="0" t="0" r="0" b="0"/>
                <wp:wrapNone/>
                <wp:docPr id="1826290643" name="AutoShap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C6579F" w14:textId="77777777" w:rsidR="00D75F09" w:rsidRPr="007215C1" w:rsidRDefault="00D75F09" w:rsidP="00D75F09">
                            <w:pPr>
                              <w:bidi/>
                              <w:spacing w:after="0" w:line="240" w:lineRule="auto"/>
                              <w:rPr>
                                <w:rFonts w:ascii="Amiri" w:hAnsi="Amiri" w:cs="Amiri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81C333E" w14:textId="6138345A" w:rsidR="00C75577" w:rsidRPr="003E37B1" w:rsidRDefault="00000000" w:rsidP="00E80D4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proofErr w:type="gramStart"/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ختبار </w:t>
                            </w:r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proofErr w:type="gramEnd"/>
                            <w:r w:rsidR="000F48F3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قصير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E80D46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E80D46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الوحدة </w:t>
                            </w:r>
                            <w:r w:rsidR="001B2AE7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الثانية</w:t>
                            </w:r>
                            <w:proofErr w:type="gramEnd"/>
                            <w:r w:rsidR="00E80D46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الفصل الدراسي</w:t>
                            </w:r>
                            <w:r w:rsidR="00E80D46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الاول</w:t>
                            </w:r>
                            <w:r w:rsidR="0033384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 w:rsidR="00C8638B">
                              <w:rPr>
                                <w:rFonts w:ascii="Amiri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8</w:t>
                            </w:r>
                            <w:r w:rsidR="00163CB2" w:rsidRPr="003E37B1">
                              <w:rPr>
                                <w:rFonts w:ascii="Amiri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524FE1" id="_x0000_s1036" style="position:absolute;left:0;text-align:left;margin-left:116.4pt;margin-top:11.85pt;width:5in;height:6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" stroked="f" strokeweight="2.5pt">
                <v:shadow color="#868686"/>
                <v:textbox>
                  <w:txbxContent>
                    <w:p w14:paraId="24C6579F" w14:textId="77777777" w:rsidR="00D75F09" w:rsidRPr="007215C1" w:rsidRDefault="00D75F09" w:rsidP="00D75F09">
                      <w:pPr>
                        <w:bidi/>
                        <w:spacing w:after="0" w:line="240" w:lineRule="auto"/>
                        <w:rPr>
                          <w:rFonts w:ascii="Amiri" w:hAnsi="Amiri" w:cs="Amiri"/>
                          <w:color w:val="000000"/>
                          <w:sz w:val="24"/>
                          <w:szCs w:val="24"/>
                          <w:rtl/>
                        </w:rPr>
                      </w:pPr>
                    </w:p>
                    <w:p w14:paraId="681C333E" w14:textId="6138345A" w:rsidR="00C75577" w:rsidRPr="003E37B1" w:rsidRDefault="00000000" w:rsidP="00E80D46">
                      <w:pPr>
                        <w:bidi/>
                        <w:spacing w:after="0" w:line="240" w:lineRule="auto"/>
                        <w:jc w:val="center"/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proofErr w:type="gramStart"/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ختبار </w:t>
                      </w:r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(</w:t>
                      </w:r>
                      <w:proofErr w:type="gramEnd"/>
                      <w:r w:rsidR="000F48F3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قصير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)</w:t>
                      </w:r>
                      <w:r w:rsidR="00E80D46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E80D46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الوحدة </w:t>
                      </w:r>
                      <w:r w:rsidR="001B2AE7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الثانية</w:t>
                      </w:r>
                      <w:proofErr w:type="gramEnd"/>
                      <w:r w:rsidR="00E80D46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الفصل الدراسي</w:t>
                      </w:r>
                      <w:r w:rsidR="00E80D46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الاول</w:t>
                      </w:r>
                      <w:r w:rsidR="0033384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144</w:t>
                      </w:r>
                      <w:r w:rsidR="00C8638B">
                        <w:rPr>
                          <w:rFonts w:ascii="Amiri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8</w:t>
                      </w:r>
                      <w:r w:rsidR="00163CB2" w:rsidRPr="003E37B1">
                        <w:rPr>
                          <w:rFonts w:ascii="Amiri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هـ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EC9BDC" w14:textId="77777777" w:rsidR="002F1DFA" w:rsidRPr="001177CF" w:rsidRDefault="00000000" w:rsidP="002F1DFA">
      <w:pPr>
        <w:bidi/>
        <w:spacing w:after="120"/>
        <w:ind w:left="-235" w:firstLine="235"/>
        <w:rPr>
          <w:b/>
          <w:bCs/>
          <w:color w:val="0D0D0D" w:themeColor="text1" w:themeTint="F2"/>
          <w:rtl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1A51E8" wp14:editId="51C4DFE3">
                <wp:simplePos x="0" y="0"/>
                <wp:positionH relativeFrom="column">
                  <wp:posOffset>-483137</wp:posOffset>
                </wp:positionH>
                <wp:positionV relativeFrom="paragraph">
                  <wp:posOffset>80402</wp:posOffset>
                </wp:positionV>
                <wp:extent cx="1962150" cy="641838"/>
                <wp:effectExtent l="0" t="0" r="0" b="6350"/>
                <wp:wrapNone/>
                <wp:docPr id="542849500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41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55CF3" w14:textId="77777777" w:rsidR="00C75577" w:rsidRPr="007215C1" w:rsidRDefault="00000000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hAnsi="Amiri" w:cs="Amiri"/>
                                <w:color w:val="0D0D0D" w:themeColor="text1" w:themeTint="F2"/>
                              </w:rPr>
                            </w:pPr>
                            <w:proofErr w:type="gramStart"/>
                            <w:r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>المادة :</w:t>
                            </w:r>
                            <w:proofErr w:type="gramEnd"/>
                            <w:r w:rsidR="0087249D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 </w:t>
                            </w:r>
                            <w:r w:rsidR="000234CF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 xml:space="preserve">الجغرافيا </w:t>
                            </w:r>
                          </w:p>
                          <w:p w14:paraId="5A6BACD1" w14:textId="77777777" w:rsidR="00C75577" w:rsidRPr="007215C1" w:rsidRDefault="00000000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</w:pPr>
                            <w:proofErr w:type="gramStart"/>
                            <w:r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>الصف</w:t>
                            </w:r>
                            <w:r w:rsidR="00D75F09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="00D75F09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0234CF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>الثالث</w:t>
                            </w:r>
                            <w:r w:rsidR="00CB6453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="00163CB2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الثانوي</w:t>
                            </w:r>
                            <w:proofErr w:type="gramEnd"/>
                          </w:p>
                          <w:p w14:paraId="6FD1C642" w14:textId="77777777" w:rsidR="00C75577" w:rsidRPr="00333842" w:rsidRDefault="00C75577" w:rsidP="00333842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A51E8" id="_x0000_s1037" type="#_x0000_t202" style="position:absolute;left:0;text-align:left;margin-left:-38.05pt;margin-top:6.35pt;width:154.5pt;height:50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" filled="f" stroked="f">
                <v:textbox>
                  <w:txbxContent>
                    <w:p w14:paraId="5E255CF3" w14:textId="77777777" w:rsidR="00C75577" w:rsidRPr="007215C1" w:rsidRDefault="00000000" w:rsidP="000234CF">
                      <w:pPr>
                        <w:spacing w:after="0" w:line="240" w:lineRule="auto"/>
                        <w:jc w:val="right"/>
                        <w:rPr>
                          <w:rFonts w:ascii="Amiri" w:hAnsi="Amiri" w:cs="Amiri"/>
                          <w:color w:val="0D0D0D" w:themeColor="text1" w:themeTint="F2"/>
                        </w:rPr>
                      </w:pPr>
                      <w:proofErr w:type="gramStart"/>
                      <w:r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>المادة :</w:t>
                      </w:r>
                      <w:proofErr w:type="gramEnd"/>
                      <w:r w:rsidR="0087249D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 </w:t>
                      </w:r>
                      <w:r w:rsidR="000234CF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 xml:space="preserve">الجغرافيا </w:t>
                      </w:r>
                    </w:p>
                    <w:p w14:paraId="5A6BACD1" w14:textId="77777777" w:rsidR="00C75577" w:rsidRPr="007215C1" w:rsidRDefault="00000000" w:rsidP="000234CF">
                      <w:pPr>
                        <w:spacing w:after="0" w:line="240" w:lineRule="auto"/>
                        <w:jc w:val="right"/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</w:pPr>
                      <w:proofErr w:type="gramStart"/>
                      <w:r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>الصف</w:t>
                      </w:r>
                      <w:r w:rsidR="00D75F09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:</w:t>
                      </w:r>
                      <w:proofErr w:type="gramEnd"/>
                      <w:r w:rsidR="00D75F09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</w:t>
                      </w:r>
                      <w:proofErr w:type="gramStart"/>
                      <w:r w:rsidR="000234CF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>الثالث</w:t>
                      </w:r>
                      <w:r w:rsidR="00CB6453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="00163CB2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الثانوي</w:t>
                      </w:r>
                      <w:proofErr w:type="gramEnd"/>
                    </w:p>
                    <w:p w14:paraId="6FD1C642" w14:textId="77777777" w:rsidR="00C75577" w:rsidRPr="00333842" w:rsidRDefault="00C75577" w:rsidP="00333842">
                      <w:pPr>
                        <w:spacing w:after="0" w:line="240" w:lineRule="auto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CDE08F" wp14:editId="5D2C804D">
                <wp:simplePos x="0" y="0"/>
                <wp:positionH relativeFrom="column">
                  <wp:posOffset>5113655</wp:posOffset>
                </wp:positionH>
                <wp:positionV relativeFrom="paragraph">
                  <wp:posOffset>84455</wp:posOffset>
                </wp:positionV>
                <wp:extent cx="1962150" cy="942975"/>
                <wp:effectExtent l="0" t="0" r="0" b="0"/>
                <wp:wrapNone/>
                <wp:docPr id="101942804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B5357" w14:textId="77777777" w:rsidR="003E37B1" w:rsidRPr="007215C1" w:rsidRDefault="00000000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53904D4" w14:textId="77777777" w:rsidR="003E37B1" w:rsidRPr="007215C1" w:rsidRDefault="00000000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777AF2C8" w14:textId="77777777" w:rsidR="003E37B1" w:rsidRPr="00333842" w:rsidRDefault="00000000" w:rsidP="003E37B1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الثانوية الاولى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DE08F" id="_x0000_s1038" type="#_x0000_t202" style="position:absolute;left:0;text-align:left;margin-left:402.65pt;margin-top:6.65pt;width:154.5pt;height:7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" filled="f" stroked="f">
                <v:textbox>
                  <w:txbxContent>
                    <w:p w14:paraId="3B7B5357" w14:textId="77777777" w:rsidR="003E37B1" w:rsidRPr="007215C1" w:rsidRDefault="00000000" w:rsidP="003E37B1">
                      <w:pPr>
                        <w:bidi/>
                        <w:spacing w:after="0" w:line="240" w:lineRule="auto"/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7215C1"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053904D4" w14:textId="77777777" w:rsidR="003E37B1" w:rsidRPr="007215C1" w:rsidRDefault="00000000" w:rsidP="003E37B1">
                      <w:pPr>
                        <w:bidi/>
                        <w:spacing w:after="0" w:line="240" w:lineRule="auto"/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7215C1"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777AF2C8" w14:textId="77777777" w:rsidR="003E37B1" w:rsidRPr="00333842" w:rsidRDefault="00000000" w:rsidP="003E37B1">
                      <w:pPr>
                        <w:spacing w:after="0" w:line="240" w:lineRule="auto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Amiri" w:hAnsi="Amiri" w:cs="Amiri" w:hint="cs"/>
                          <w:color w:val="000000"/>
                          <w:sz w:val="20"/>
                          <w:szCs w:val="20"/>
                          <w:rtl/>
                        </w:rPr>
                        <w:t>الثانوية الاولى</w:t>
                      </w:r>
                    </w:p>
                  </w:txbxContent>
                </v:textbox>
              </v:shape>
            </w:pict>
          </mc:Fallback>
        </mc:AlternateContent>
      </w:r>
      <w:r w:rsidR="006C0B2B"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42E636" wp14:editId="14867019">
                <wp:simplePos x="0" y="0"/>
                <wp:positionH relativeFrom="column">
                  <wp:posOffset>-3513455</wp:posOffset>
                </wp:positionH>
                <wp:positionV relativeFrom="paragraph">
                  <wp:posOffset>80645</wp:posOffset>
                </wp:positionV>
                <wp:extent cx="1522095" cy="1228090"/>
                <wp:effectExtent l="0" t="0" r="20955" b="10160"/>
                <wp:wrapNone/>
                <wp:docPr id="1084488272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1228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FBFBF"/>
                            </a:gs>
                            <a:gs pos="50000">
                              <a:srgbClr val="DDD8C2"/>
                            </a:gs>
                            <a:gs pos="100000">
                              <a:srgbClr val="BFBFB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7421404" algn="ctr" rotWithShape="0">
                                  <a:srgbClr val="27272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0E00C4" w14:textId="77777777" w:rsidR="008F04FF" w:rsidRPr="003729FF" w:rsidRDefault="00000000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مكتب التربية والتعليم بالنسيم</w:t>
                            </w:r>
                          </w:p>
                          <w:p w14:paraId="1D405AD6" w14:textId="77777777" w:rsidR="008F04FF" w:rsidRPr="003729FF" w:rsidRDefault="00000000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 xml:space="preserve">ثانـوية أحمـد بن حنبل </w:t>
                            </w:r>
                          </w:p>
                          <w:p w14:paraId="48E9927E" w14:textId="77777777" w:rsidR="008F04FF" w:rsidRPr="003729FF" w:rsidRDefault="00000000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قـســم العـلـــوم</w:t>
                            </w:r>
                          </w:p>
                          <w:p w14:paraId="43A5C1F1" w14:textId="77777777" w:rsidR="008F04FF" w:rsidRPr="00302A9D" w:rsidRDefault="008F04FF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2E636" id="_x0000_s1039" style="position:absolute;left:0;text-align:left;margin-left:-276.65pt;margin-top:6.35pt;width:119.85pt;height:96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" fillcolor="#bfbfbf">
                <v:fill color2="#ddd8c2" focus="50%" type="gradient"/>
                <v:shadow color="#272727" opacity=".5" offset="-2pt,3pt"/>
                <v:textbox>
                  <w:txbxContent>
                    <w:p w14:paraId="7D0E00C4" w14:textId="77777777" w:rsidR="008F04FF" w:rsidRPr="003729FF" w:rsidRDefault="00000000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مكتب التربية والتعليم بالنسيم</w:t>
                      </w:r>
                    </w:p>
                    <w:p w14:paraId="1D405AD6" w14:textId="77777777" w:rsidR="008F04FF" w:rsidRPr="003729FF" w:rsidRDefault="00000000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 xml:space="preserve">ثانـوية أحمـد بن حنبل </w:t>
                      </w:r>
                    </w:p>
                    <w:p w14:paraId="48E9927E" w14:textId="77777777" w:rsidR="008F04FF" w:rsidRPr="003729FF" w:rsidRDefault="00000000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قـســم العـلـــوم</w:t>
                      </w:r>
                    </w:p>
                    <w:p w14:paraId="43A5C1F1" w14:textId="77777777" w:rsidR="008F04FF" w:rsidRPr="00302A9D" w:rsidRDefault="008F04FF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"/>
                          <w:szCs w:val="2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40F4E" w14:textId="77777777" w:rsidR="002F1DFA" w:rsidRPr="001177CF" w:rsidRDefault="00000000" w:rsidP="003E37B1">
      <w:pPr>
        <w:tabs>
          <w:tab w:val="left" w:pos="4037"/>
        </w:tabs>
        <w:bidi/>
        <w:spacing w:after="120"/>
        <w:ind w:left="-235" w:firstLine="235"/>
        <w:rPr>
          <w:b/>
          <w:bCs/>
          <w:color w:val="0D0D0D" w:themeColor="text1" w:themeTint="F2"/>
          <w:rtl/>
        </w:rPr>
      </w:pPr>
      <w:r w:rsidRPr="001177CF">
        <w:rPr>
          <w:b/>
          <w:bCs/>
          <w:color w:val="0D0D0D" w:themeColor="text1" w:themeTint="F2"/>
          <w:rtl/>
        </w:rPr>
        <w:tab/>
      </w:r>
    </w:p>
    <w:p w14:paraId="5D6BE8A5" w14:textId="77777777" w:rsidR="00D75F09" w:rsidRPr="001177CF" w:rsidRDefault="00000000" w:rsidP="003E37B1">
      <w:pPr>
        <w:tabs>
          <w:tab w:val="left" w:pos="7770"/>
          <w:tab w:val="left" w:pos="9458"/>
        </w:tabs>
        <w:bidi/>
        <w:spacing w:after="120" w:line="240" w:lineRule="auto"/>
        <w:rPr>
          <w:b/>
          <w:bCs/>
          <w:color w:val="0D0D0D" w:themeColor="text1" w:themeTint="F2"/>
          <w:sz w:val="16"/>
          <w:szCs w:val="16"/>
          <w:rtl/>
        </w:rPr>
      </w:pPr>
      <w:r w:rsidRPr="001177CF">
        <w:rPr>
          <w:b/>
          <w:bCs/>
          <w:color w:val="0D0D0D" w:themeColor="text1" w:themeTint="F2"/>
          <w:sz w:val="24"/>
          <w:szCs w:val="24"/>
          <w:rtl/>
        </w:rPr>
        <w:tab/>
      </w:r>
      <w:r w:rsidRPr="001177CF">
        <w:rPr>
          <w:b/>
          <w:bCs/>
          <w:color w:val="0D0D0D" w:themeColor="text1" w:themeTint="F2"/>
          <w:sz w:val="24"/>
          <w:szCs w:val="24"/>
          <w:rtl/>
        </w:rPr>
        <w:tab/>
      </w:r>
    </w:p>
    <w:p w14:paraId="0FC8DC75" w14:textId="77777777" w:rsidR="00BF1DBB" w:rsidRPr="000234CF" w:rsidRDefault="00000000" w:rsidP="000234CF">
      <w:pPr>
        <w:bidi/>
        <w:spacing w:after="120"/>
        <w:ind w:left="-235" w:firstLine="235"/>
        <w:jc w:val="center"/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</w:pPr>
      <w:r w:rsidRPr="001177CF">
        <w:rPr>
          <w:b/>
          <w:bCs/>
          <w:noProof/>
          <w:color w:val="0D0D0D" w:themeColor="text1" w:themeTint="F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48737B1" wp14:editId="52703526">
                <wp:simplePos x="0" y="0"/>
                <wp:positionH relativeFrom="column">
                  <wp:posOffset>2620</wp:posOffset>
                </wp:positionH>
                <wp:positionV relativeFrom="paragraph">
                  <wp:posOffset>4794</wp:posOffset>
                </wp:positionV>
                <wp:extent cx="723900" cy="671195"/>
                <wp:effectExtent l="0" t="0" r="19050" b="14605"/>
                <wp:wrapNone/>
                <wp:docPr id="1430159609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711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  <a:gs pos="50000">
                                    <a:srgbClr val="DDD8C2"/>
                                  </a:gs>
                                  <a:gs pos="10000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3B8A5980" w14:textId="77777777" w:rsidR="00D75F09" w:rsidRDefault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59865BB" w14:textId="77777777" w:rsidR="00D75F09" w:rsidRPr="00D75F09" w:rsidRDefault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  <w:lang w:eastAsia="ar-SA"/>
                              </w:rPr>
                            </w:pPr>
                          </w:p>
                          <w:p w14:paraId="028395CC" w14:textId="77777777" w:rsidR="008F04FF" w:rsidRPr="00D75F09" w:rsidRDefault="00000000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sz w:val="36"/>
                                <w:szCs w:val="36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10</w:t>
                            </w:r>
                          </w:p>
                          <w:p w14:paraId="0D1664F1" w14:textId="77777777" w:rsidR="008F04FF" w:rsidRPr="00C9261F" w:rsidRDefault="008F04F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sz w:val="24"/>
                                <w:szCs w:val="24"/>
                                <w:u w:val="single"/>
                                <w:rtl/>
                                <w:lang w:eastAsia="ar-SA"/>
                              </w:rPr>
                            </w:pPr>
                          </w:p>
                          <w:p w14:paraId="2F2B1D03" w14:textId="77777777" w:rsidR="008F04FF" w:rsidRPr="00C9261F" w:rsidRDefault="008F04F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</w:rPr>
                            </w:pPr>
                          </w:p>
                          <w:p w14:paraId="2404D40C" w14:textId="77777777" w:rsidR="008F04FF" w:rsidRDefault="008F04FF" w:rsidP="009137D4">
                            <w:pPr>
                              <w:bidi/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8737B1" id="_x0000_s1040" style="position:absolute;left:0;text-align:left;margin-left:.2pt;margin-top:.4pt;width:57pt;height:52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" filled="f" fillcolor="#dfdac6" strokeweight="1.5pt">
                <v:fill color2="#ddd8c2" rotate="t" focus="50%" type="gradient"/>
                <v:textbox>
                  <w:txbxContent>
                    <w:p w14:paraId="3B8A5980" w14:textId="77777777" w:rsidR="00D75F09" w:rsidRDefault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16"/>
                          <w:szCs w:val="16"/>
                          <w:rtl/>
                        </w:rPr>
                      </w:pPr>
                    </w:p>
                    <w:p w14:paraId="459865BB" w14:textId="77777777" w:rsidR="00D75F09" w:rsidRPr="00D75F09" w:rsidRDefault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FF0000"/>
                          <w:sz w:val="16"/>
                          <w:szCs w:val="16"/>
                          <w:rtl/>
                          <w:lang w:eastAsia="ar-SA"/>
                        </w:rPr>
                      </w:pPr>
                    </w:p>
                    <w:p w14:paraId="028395CC" w14:textId="77777777" w:rsidR="008F04FF" w:rsidRPr="00D75F09" w:rsidRDefault="00000000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sz w:val="36"/>
                          <w:szCs w:val="36"/>
                          <w:rtl/>
                          <w:lang w:eastAsia="ar-SA"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sz w:val="36"/>
                          <w:szCs w:val="36"/>
                          <w:rtl/>
                          <w:lang w:eastAsia="ar-SA"/>
                        </w:rPr>
                        <w:t>10</w:t>
                      </w:r>
                    </w:p>
                    <w:p w14:paraId="0D1664F1" w14:textId="77777777" w:rsidR="008F04FF" w:rsidRPr="00C9261F" w:rsidRDefault="008F04F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  <w:sz w:val="24"/>
                          <w:szCs w:val="24"/>
                          <w:u w:val="single"/>
                          <w:rtl/>
                          <w:lang w:eastAsia="ar-SA"/>
                        </w:rPr>
                      </w:pPr>
                    </w:p>
                    <w:p w14:paraId="2F2B1D03" w14:textId="77777777" w:rsidR="008F04FF" w:rsidRPr="00C9261F" w:rsidRDefault="008F04F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hAnsi="Traditional Arabic" w:cs="Traditional Arabic"/>
                        </w:rPr>
                      </w:pPr>
                    </w:p>
                    <w:p w14:paraId="2404D40C" w14:textId="77777777" w:rsidR="008F04FF" w:rsidRDefault="008F04FF" w:rsidP="009137D4">
                      <w:pPr>
                        <w:bidi/>
                        <w:spacing w:after="0" w:line="240" w:lineRule="auto"/>
                      </w:pPr>
                    </w:p>
                  </w:txbxContent>
                </v:textbox>
              </v:roundrect>
            </w:pict>
          </mc:Fallback>
        </mc:AlternateContent>
      </w:r>
      <w:r w:rsidR="007C7C2B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>ا</w:t>
      </w:r>
      <w:r w:rsidR="00D75F09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 xml:space="preserve">سم </w:t>
      </w:r>
      <w:proofErr w:type="gramStart"/>
      <w:r w:rsidR="00D75F09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>الطالب</w:t>
      </w:r>
      <w:r w:rsidR="003E37B1" w:rsidRPr="001177CF">
        <w:rPr>
          <w:rFonts w:ascii="Sakkal Majalla" w:hAnsi="Sakkal Majalla" w:cs="Sakkal Majalla" w:hint="cs"/>
          <w:b/>
          <w:bCs/>
          <w:color w:val="0D0D0D" w:themeColor="text1" w:themeTint="F2"/>
          <w:sz w:val="28"/>
          <w:szCs w:val="28"/>
          <w:rtl/>
        </w:rPr>
        <w:t>ة</w:t>
      </w:r>
      <w:r w:rsidR="00D75F09" w:rsidRPr="001177CF">
        <w:rPr>
          <w:rFonts w:ascii="Sakkal Majalla" w:hAnsi="Sakkal Majalla" w:cs="Sakkal Majalla" w:hint="cs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76019F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 xml:space="preserve"> /</w:t>
      </w:r>
      <w:proofErr w:type="gramEnd"/>
      <w:r w:rsidR="0076019F" w:rsidRPr="001177CF">
        <w:rPr>
          <w:rFonts w:ascii="Sakkal Majalla" w:hAnsi="Sakkal Majalla" w:cs="Sakkal Majalla"/>
          <w:color w:val="0D0D0D" w:themeColor="text1" w:themeTint="F2"/>
          <w:sz w:val="28"/>
          <w:szCs w:val="28"/>
          <w:rtl/>
        </w:rPr>
        <w:t>..................................................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</w:t>
      </w:r>
      <w:r w:rsidR="0076019F" w:rsidRPr="001177CF">
        <w:rPr>
          <w:rFonts w:ascii="Sakkal Majalla" w:hAnsi="Sakkal Majalla" w:cs="Sakkal Majalla"/>
          <w:color w:val="0D0D0D" w:themeColor="text1" w:themeTint="F2"/>
          <w:sz w:val="28"/>
          <w:szCs w:val="28"/>
          <w:rtl/>
        </w:rPr>
        <w:t>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 xml:space="preserve">       الشعبة </w:t>
      </w:r>
      <w:proofErr w:type="gramStart"/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/ .</w:t>
      </w:r>
      <w:proofErr w:type="gramEnd"/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</w:t>
      </w:r>
      <w:r w:rsidR="00623B92" w:rsidRPr="001177CF">
        <w:rPr>
          <w:b/>
          <w:bCs/>
          <w:noProof/>
          <w:color w:val="0D0D0D" w:themeColor="text1" w:themeTint="F2"/>
          <w:rtl/>
        </w:rPr>
        <w:t xml:space="preserve"> </w:t>
      </w:r>
      <w:r w:rsidR="00623B92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.................</w:t>
      </w:r>
    </w:p>
    <w:p w14:paraId="27BE382A" w14:textId="77777777" w:rsidR="00D75F09" w:rsidRDefault="00000000" w:rsidP="00BF1DBB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</w:pPr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السؤال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ال</w:t>
      </w:r>
      <w:r w:rsidRPr="001177CF">
        <w:rPr>
          <w:rFonts w:ascii="Amiri" w:hAnsi="Amiri" w:cs="Amiri" w:hint="cs"/>
          <w:b/>
          <w:bCs/>
          <w:color w:val="0D0D0D" w:themeColor="text1" w:themeTint="F2"/>
          <w:sz w:val="28"/>
          <w:szCs w:val="28"/>
          <w:u w:val="single"/>
          <w:rtl/>
        </w:rPr>
        <w:t>أول</w:t>
      </w:r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: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ضع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علامة  (صح )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أمام العبارة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الصحيحة  ,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وعلامة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( خطأ</w:t>
      </w:r>
      <w:proofErr w:type="gramEnd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 xml:space="preserve"> ) امام العبارة الخاطئة فيما </w:t>
      </w:r>
      <w:proofErr w:type="gramStart"/>
      <w:r w:rsidRPr="001177CF"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  <w:t>يأتي :</w:t>
      </w:r>
      <w:proofErr w:type="gramEnd"/>
    </w:p>
    <w:p w14:paraId="477D7DEC" w14:textId="77777777" w:rsidR="00E80D46" w:rsidRPr="001177CF" w:rsidRDefault="00E80D46" w:rsidP="00E80D46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color w:val="0D0D0D" w:themeColor="text1" w:themeTint="F2"/>
          <w:sz w:val="28"/>
          <w:szCs w:val="28"/>
          <w:u w:val="single"/>
          <w:rtl/>
        </w:rPr>
      </w:pPr>
    </w:p>
    <w:tbl>
      <w:tblPr>
        <w:tblStyle w:val="6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9516"/>
        <w:gridCol w:w="425"/>
        <w:gridCol w:w="567"/>
      </w:tblGrid>
      <w:tr w:rsidR="000131D3" w14:paraId="30CA011F" w14:textId="77777777" w:rsidTr="000131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4549855" w14:textId="77777777" w:rsidR="003E37B1" w:rsidRPr="001177CF" w:rsidRDefault="00000000" w:rsidP="007E097C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م</w:t>
            </w:r>
          </w:p>
        </w:tc>
        <w:tc>
          <w:tcPr>
            <w:tcW w:w="9516" w:type="dxa"/>
          </w:tcPr>
          <w:p w14:paraId="2C64C74D" w14:textId="77777777" w:rsidR="003E37B1" w:rsidRPr="001177CF" w:rsidRDefault="00000000" w:rsidP="00E868EC">
            <w:pPr>
              <w:tabs>
                <w:tab w:val="left" w:pos="2938"/>
              </w:tabs>
              <w:bidi/>
              <w:spacing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الاسـئلة</w:t>
            </w:r>
          </w:p>
        </w:tc>
        <w:tc>
          <w:tcPr>
            <w:tcW w:w="425" w:type="dxa"/>
          </w:tcPr>
          <w:p w14:paraId="313EA752" w14:textId="77777777" w:rsidR="003E37B1" w:rsidRPr="001177CF" w:rsidRDefault="00000000" w:rsidP="007E097C">
            <w:pPr>
              <w:tabs>
                <w:tab w:val="left" w:pos="2938"/>
              </w:tabs>
              <w:bidi/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 xml:space="preserve">ص </w:t>
            </w:r>
          </w:p>
        </w:tc>
        <w:tc>
          <w:tcPr>
            <w:tcW w:w="567" w:type="dxa"/>
          </w:tcPr>
          <w:p w14:paraId="4BA5C02B" w14:textId="77777777" w:rsidR="003E37B1" w:rsidRPr="001177CF" w:rsidRDefault="00000000" w:rsidP="003E37B1">
            <w:pPr>
              <w:tabs>
                <w:tab w:val="left" w:pos="2938"/>
              </w:tabs>
              <w:bidi/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خ</w:t>
            </w:r>
          </w:p>
        </w:tc>
      </w:tr>
      <w:tr w:rsidR="000131D3" w14:paraId="21E72829" w14:textId="77777777" w:rsidTr="0001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5099D163" w14:textId="77777777" w:rsidR="00BF1DBB" w:rsidRPr="001177CF" w:rsidRDefault="00000000" w:rsidP="00867750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1</w:t>
            </w:r>
          </w:p>
        </w:tc>
        <w:tc>
          <w:tcPr>
            <w:tcW w:w="9516" w:type="dxa"/>
          </w:tcPr>
          <w:p w14:paraId="3802959D" w14:textId="77777777" w:rsidR="00BF1DBB" w:rsidRPr="00DE1490" w:rsidRDefault="00000000" w:rsidP="00E90B00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</w:pP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 xml:space="preserve">خسوف القمر </w:t>
            </w:r>
            <w:r w:rsidRPr="00DE1490"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  <w:t>هـــو احتجاب ضوء الشـــمس - بإرادة اللـــه - كله أو جـــزء منه عن ا</w:t>
            </w: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>ل</w:t>
            </w:r>
            <w:r w:rsidRPr="00DE1490"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  <w:t>أرض بســـبب وقوع القمر بين الشـــمس وا</w:t>
            </w: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>ل</w:t>
            </w:r>
            <w:r w:rsidRPr="00DE1490"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  <w:t>أرض</w:t>
            </w:r>
            <w:r w:rsidR="00F529FD"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>.</w:t>
            </w:r>
          </w:p>
        </w:tc>
        <w:tc>
          <w:tcPr>
            <w:tcW w:w="425" w:type="dxa"/>
          </w:tcPr>
          <w:p w14:paraId="563268EC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66F00B1C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2EC50564" w14:textId="77777777" w:rsidTr="000131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BFC7174" w14:textId="77777777" w:rsidR="00BF1DBB" w:rsidRPr="001177CF" w:rsidRDefault="00000000" w:rsidP="00867750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2</w:t>
            </w:r>
          </w:p>
        </w:tc>
        <w:tc>
          <w:tcPr>
            <w:tcW w:w="9516" w:type="dxa"/>
          </w:tcPr>
          <w:p w14:paraId="5E9950B2" w14:textId="77777777" w:rsidR="00BF1DBB" w:rsidRPr="00DE1490" w:rsidRDefault="00000000" w:rsidP="00E90B00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</w:pPr>
            <w:r w:rsidRPr="00DE1490">
              <w:rPr>
                <w:rFonts w:ascii="Amiri" w:hAnsi="Amiri" w:cs="Amiri"/>
                <w:b/>
                <w:bCs/>
                <w:sz w:val="24"/>
                <w:szCs w:val="24"/>
                <w:rtl/>
              </w:rPr>
              <w:t>الشـــهر القمري = 29.4 يوما</w:t>
            </w:r>
            <w:r w:rsidRPr="00DE1490">
              <w:rPr>
                <w:rFonts w:ascii="Amiri" w:hAnsi="Amiri" w:cs="Amiri"/>
                <w:b/>
                <w:bCs/>
                <w:sz w:val="24"/>
                <w:szCs w:val="24"/>
              </w:rPr>
              <w:t>.ً</w:t>
            </w:r>
          </w:p>
        </w:tc>
        <w:tc>
          <w:tcPr>
            <w:tcW w:w="425" w:type="dxa"/>
          </w:tcPr>
          <w:p w14:paraId="3AB9A989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FA9C3AF" w14:textId="77777777" w:rsidR="00BF1DBB" w:rsidRPr="001177CF" w:rsidRDefault="00BF1DBB" w:rsidP="00867750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5A4C9EB2" w14:textId="77777777" w:rsidTr="0001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576C87B2" w14:textId="77777777" w:rsidR="00BF1DBB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3</w:t>
            </w:r>
          </w:p>
        </w:tc>
        <w:tc>
          <w:tcPr>
            <w:tcW w:w="9516" w:type="dxa"/>
          </w:tcPr>
          <w:p w14:paraId="799EA49B" w14:textId="77777777" w:rsidR="00BF1DBB" w:rsidRPr="00DE1490" w:rsidRDefault="00000000" w:rsidP="00F529F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</w:pP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>م</w:t>
            </w:r>
            <w:r w:rsidRPr="00DE1490"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  <w:t>ن أشـــهر المذنبـــات مذنب هالي الذي اكتشـــف ســـنة 1682م</w:t>
            </w: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>.</w:t>
            </w:r>
          </w:p>
        </w:tc>
        <w:tc>
          <w:tcPr>
            <w:tcW w:w="425" w:type="dxa"/>
          </w:tcPr>
          <w:p w14:paraId="561DD28E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5123825A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29FFC528" w14:textId="77777777" w:rsidTr="000131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870F100" w14:textId="77777777" w:rsidR="00BF1DBB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4</w:t>
            </w:r>
          </w:p>
        </w:tc>
        <w:tc>
          <w:tcPr>
            <w:tcW w:w="9516" w:type="dxa"/>
          </w:tcPr>
          <w:p w14:paraId="2FDA5AC7" w14:textId="77777777" w:rsidR="00BF1DBB" w:rsidRPr="00DE1490" w:rsidRDefault="00000000" w:rsidP="00F529F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</w:pP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 xml:space="preserve">الكويكبات </w:t>
            </w:r>
            <w:proofErr w:type="gramStart"/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 xml:space="preserve">تقع </w:t>
            </w:r>
            <w:r w:rsidRPr="00DE1490"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  <w:t xml:space="preserve"> بين</w:t>
            </w:r>
            <w:proofErr w:type="gramEnd"/>
            <w:r w:rsidRPr="00DE1490"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  <w:t xml:space="preserve"> كوكَبـــي المريخ والمشـــتري</w:t>
            </w: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>.</w:t>
            </w:r>
          </w:p>
        </w:tc>
        <w:tc>
          <w:tcPr>
            <w:tcW w:w="425" w:type="dxa"/>
          </w:tcPr>
          <w:p w14:paraId="66D94C99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95C6E49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447D6B31" w14:textId="77777777" w:rsidTr="0001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543B52D1" w14:textId="77777777" w:rsidR="00BF1DBB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 w:rsidRPr="001177CF">
              <w:rPr>
                <w:rFonts w:hint="cs"/>
                <w:color w:val="0D0D0D"/>
                <w:sz w:val="24"/>
                <w:szCs w:val="24"/>
                <w:rtl/>
              </w:rPr>
              <w:t>5</w:t>
            </w:r>
          </w:p>
        </w:tc>
        <w:tc>
          <w:tcPr>
            <w:tcW w:w="9516" w:type="dxa"/>
          </w:tcPr>
          <w:p w14:paraId="02E4FA1D" w14:textId="77777777" w:rsidR="00BF1DBB" w:rsidRPr="00DE1490" w:rsidRDefault="00000000" w:rsidP="000234CF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color w:val="0D0D0D"/>
                <w:sz w:val="24"/>
                <w:szCs w:val="24"/>
                <w:rtl/>
              </w:rPr>
            </w:pPr>
            <w:r w:rsidRPr="00DE1490">
              <w:rPr>
                <w:b/>
                <w:bCs/>
                <w:sz w:val="20"/>
                <w:szCs w:val="20"/>
                <w:rtl/>
              </w:rPr>
              <w:t>يبعد القمر عن ا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ل</w:t>
            </w:r>
            <w:r w:rsidRPr="00DE1490">
              <w:rPr>
                <w:b/>
                <w:bCs/>
                <w:sz w:val="20"/>
                <w:szCs w:val="20"/>
                <w:rtl/>
              </w:rPr>
              <w:t>أرض أكثر من 384 ألف كم، وهو تابع للأرض</w:t>
            </w:r>
            <w:r w:rsidRPr="00DE1490">
              <w:rPr>
                <w:rFonts w:ascii="Amiri" w:hAnsi="Amiri" w:cs="Amiri" w:hint="cs"/>
                <w:b/>
                <w:bCs/>
                <w:color w:val="0D0D0D"/>
                <w:sz w:val="24"/>
                <w:szCs w:val="24"/>
                <w:rtl/>
              </w:rPr>
              <w:t>.</w:t>
            </w:r>
          </w:p>
        </w:tc>
        <w:tc>
          <w:tcPr>
            <w:tcW w:w="425" w:type="dxa"/>
          </w:tcPr>
          <w:p w14:paraId="255BEA60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523B356D" w14:textId="77777777" w:rsidR="00BF1DBB" w:rsidRPr="001177CF" w:rsidRDefault="00BF1DBB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7439013D" w14:textId="77777777" w:rsidTr="000131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A86136A" w14:textId="77777777" w:rsidR="00E90B00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>
              <w:rPr>
                <w:rFonts w:hint="cs"/>
                <w:color w:val="0D0D0D"/>
                <w:sz w:val="24"/>
                <w:szCs w:val="24"/>
                <w:rtl/>
              </w:rPr>
              <w:t>6</w:t>
            </w:r>
          </w:p>
        </w:tc>
        <w:tc>
          <w:tcPr>
            <w:tcW w:w="9516" w:type="dxa"/>
          </w:tcPr>
          <w:p w14:paraId="24A39078" w14:textId="77777777" w:rsidR="00E90B00" w:rsidRPr="00DE1490" w:rsidRDefault="00000000" w:rsidP="002F0FF9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sz w:val="24"/>
                <w:szCs w:val="24"/>
                <w:rtl/>
              </w:rPr>
            </w:pPr>
            <w:r w:rsidRPr="00DE1490">
              <w:rPr>
                <w:rFonts w:ascii="Amiri" w:hAnsi="Amiri" w:cs="Amiri" w:hint="cs"/>
                <w:b/>
                <w:bCs/>
                <w:sz w:val="24"/>
                <w:szCs w:val="24"/>
                <w:rtl/>
              </w:rPr>
              <w:t xml:space="preserve">تستعمل </w:t>
            </w:r>
            <w:r w:rsidRPr="00DE1490">
              <w:rPr>
                <w:rFonts w:ascii="Amiri" w:hAnsi="Amiri" w:cs="Amiri"/>
                <w:b/>
                <w:bCs/>
                <w:sz w:val="24"/>
                <w:szCs w:val="24"/>
                <w:rtl/>
              </w:rPr>
              <w:t xml:space="preserve">لقياس المســـافات بيـــن عناصر المجموعة الشمســـية، ويطلق عليها </w:t>
            </w:r>
            <w:r w:rsidRPr="00DE1490">
              <w:rPr>
                <w:rFonts w:ascii="Amiri" w:hAnsi="Amiri" w:cs="Amiri" w:hint="cs"/>
                <w:b/>
                <w:bCs/>
                <w:sz w:val="24"/>
                <w:szCs w:val="24"/>
                <w:rtl/>
              </w:rPr>
              <w:t>(</w:t>
            </w:r>
            <w:r w:rsidRPr="00DE1490">
              <w:rPr>
                <w:rFonts w:ascii="Amiri" w:hAnsi="Amiri" w:cs="Amiri"/>
                <w:b/>
                <w:bCs/>
                <w:sz w:val="24"/>
                <w:szCs w:val="24"/>
                <w:rtl/>
              </w:rPr>
              <w:t xml:space="preserve">الوحدة </w:t>
            </w:r>
            <w:proofErr w:type="gramStart"/>
            <w:r w:rsidRPr="00DE1490">
              <w:rPr>
                <w:rFonts w:ascii="Amiri" w:hAnsi="Amiri" w:cs="Amiri"/>
                <w:b/>
                <w:bCs/>
                <w:sz w:val="24"/>
                <w:szCs w:val="24"/>
                <w:rtl/>
              </w:rPr>
              <w:t>الفلكية</w:t>
            </w:r>
            <w:r w:rsidRPr="00DE1490">
              <w:rPr>
                <w:rFonts w:ascii="Amiri" w:hAnsi="Amiri" w:cs="Amiri"/>
                <w:b/>
                <w:bCs/>
                <w:sz w:val="24"/>
                <w:szCs w:val="24"/>
              </w:rPr>
              <w:t>(</w:t>
            </w:r>
            <w:proofErr w:type="gramEnd"/>
            <w:r w:rsidRPr="00DE1490">
              <w:rPr>
                <w:rFonts w:ascii="Amiri" w:hAnsi="Amiri" w:cs="Amir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425" w:type="dxa"/>
          </w:tcPr>
          <w:p w14:paraId="31E9FF98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8FF464D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2392B28D" w14:textId="77777777" w:rsidTr="0001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9F1785F" w14:textId="77777777" w:rsidR="00E90B00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>
              <w:rPr>
                <w:rFonts w:hint="cs"/>
                <w:color w:val="0D0D0D"/>
                <w:sz w:val="24"/>
                <w:szCs w:val="24"/>
                <w:rtl/>
              </w:rPr>
              <w:t>7</w:t>
            </w:r>
          </w:p>
        </w:tc>
        <w:tc>
          <w:tcPr>
            <w:tcW w:w="9516" w:type="dxa"/>
          </w:tcPr>
          <w:p w14:paraId="4FA3AE0D" w14:textId="77777777" w:rsidR="00E90B00" w:rsidRPr="00DE1490" w:rsidRDefault="00000000" w:rsidP="000234CF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sz w:val="24"/>
                <w:szCs w:val="24"/>
                <w:rtl/>
              </w:rPr>
            </w:pP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أل</w:t>
            </w:r>
            <w:r w:rsidRPr="00DE1490">
              <w:rPr>
                <w:b/>
                <w:bCs/>
                <w:sz w:val="20"/>
                <w:szCs w:val="20"/>
                <w:rtl/>
              </w:rPr>
              <w:t>غـــي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 xml:space="preserve">كوكب </w:t>
            </w:r>
            <w:r w:rsidRPr="00DE1490">
              <w:rPr>
                <w:b/>
                <w:bCs/>
                <w:sz w:val="20"/>
                <w:szCs w:val="20"/>
                <w:rtl/>
              </w:rPr>
              <w:t xml:space="preserve"> بلوتو</w:t>
            </w:r>
            <w:proofErr w:type="gramEnd"/>
            <w:r w:rsidRPr="00DE1490">
              <w:rPr>
                <w:b/>
                <w:bCs/>
                <w:sz w:val="20"/>
                <w:szCs w:val="20"/>
                <w:rtl/>
              </w:rPr>
              <w:t xml:space="preserve"> من </w:t>
            </w:r>
            <w:proofErr w:type="gramStart"/>
            <w:r w:rsidRPr="00DE1490">
              <w:rPr>
                <w:b/>
                <w:bCs/>
                <w:sz w:val="20"/>
                <w:szCs w:val="20"/>
                <w:rtl/>
              </w:rPr>
              <w:t xml:space="preserve">تصنيف 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 xml:space="preserve"> المجموعة</w:t>
            </w:r>
            <w:proofErr w:type="gramEnd"/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 xml:space="preserve"> الشمسية </w:t>
            </w:r>
            <w:r w:rsidRPr="00DE1490">
              <w:rPr>
                <w:b/>
                <w:bCs/>
                <w:sz w:val="20"/>
                <w:szCs w:val="20"/>
                <w:rtl/>
              </w:rPr>
              <w:t>فمـــداره يتقاطع مع مدار كوكب نبتـــون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425" w:type="dxa"/>
          </w:tcPr>
          <w:p w14:paraId="555904E2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531D3BF9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40EDC3D6" w14:textId="77777777" w:rsidTr="000131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DD87EB3" w14:textId="77777777" w:rsidR="0096351C" w:rsidRDefault="0096351C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</w:p>
        </w:tc>
        <w:tc>
          <w:tcPr>
            <w:tcW w:w="9516" w:type="dxa"/>
          </w:tcPr>
          <w:p w14:paraId="05816AB4" w14:textId="77777777" w:rsidR="0096351C" w:rsidRPr="00DE1490" w:rsidRDefault="0096351C" w:rsidP="000234CF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14:paraId="50E72E6B" w14:textId="77777777" w:rsidR="0096351C" w:rsidRPr="001177CF" w:rsidRDefault="0096351C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4FEC8D18" w14:textId="77777777" w:rsidR="0096351C" w:rsidRPr="001177CF" w:rsidRDefault="0096351C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7D45E3F7" w14:textId="77777777" w:rsidTr="0001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C7EB4B7" w14:textId="77777777" w:rsidR="00E90B00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>
              <w:rPr>
                <w:rFonts w:hint="cs"/>
                <w:color w:val="0D0D0D"/>
                <w:sz w:val="24"/>
                <w:szCs w:val="24"/>
                <w:rtl/>
              </w:rPr>
              <w:t>8</w:t>
            </w:r>
          </w:p>
        </w:tc>
        <w:tc>
          <w:tcPr>
            <w:tcW w:w="9516" w:type="dxa"/>
          </w:tcPr>
          <w:p w14:paraId="23E7D7BA" w14:textId="77777777" w:rsidR="00E90B00" w:rsidRPr="00DE1490" w:rsidRDefault="00000000" w:rsidP="000234CF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sz w:val="24"/>
                <w:szCs w:val="24"/>
                <w:rtl/>
              </w:rPr>
            </w:pPr>
            <w:r w:rsidRPr="00DE1490">
              <w:rPr>
                <w:b/>
                <w:bCs/>
                <w:sz w:val="20"/>
                <w:szCs w:val="20"/>
                <w:rtl/>
              </w:rPr>
              <w:t xml:space="preserve">تعد 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r w:rsidRPr="00DE1490">
              <w:rPr>
                <w:b/>
                <w:bCs/>
                <w:sz w:val="20"/>
                <w:szCs w:val="20"/>
                <w:rtl/>
              </w:rPr>
              <w:t>الشْعَرى اليمانية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r w:rsidRPr="00DE1490">
              <w:rPr>
                <w:b/>
                <w:bCs/>
                <w:sz w:val="20"/>
                <w:szCs w:val="20"/>
                <w:rtl/>
              </w:rPr>
              <w:t xml:space="preserve"> أكثر النجوم لمعاناً في السماء</w:t>
            </w:r>
          </w:p>
        </w:tc>
        <w:tc>
          <w:tcPr>
            <w:tcW w:w="425" w:type="dxa"/>
          </w:tcPr>
          <w:p w14:paraId="104BCF2B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47575ADE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0ACAC2B4" w14:textId="77777777" w:rsidTr="000131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D477B74" w14:textId="77777777" w:rsidR="00E90B00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>
              <w:rPr>
                <w:rFonts w:hint="cs"/>
                <w:color w:val="0D0D0D"/>
                <w:sz w:val="24"/>
                <w:szCs w:val="24"/>
                <w:rtl/>
              </w:rPr>
              <w:t>9</w:t>
            </w:r>
          </w:p>
        </w:tc>
        <w:tc>
          <w:tcPr>
            <w:tcW w:w="9516" w:type="dxa"/>
          </w:tcPr>
          <w:p w14:paraId="3A5813BE" w14:textId="77777777" w:rsidR="00E90B00" w:rsidRPr="00DE1490" w:rsidRDefault="00000000" w:rsidP="000234CF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sz w:val="24"/>
                <w:szCs w:val="24"/>
                <w:rtl/>
              </w:rPr>
            </w:pP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ت</w:t>
            </w:r>
            <w:r w:rsidRPr="00DE1490">
              <w:rPr>
                <w:b/>
                <w:bCs/>
                <w:sz w:val="20"/>
                <w:szCs w:val="20"/>
                <w:rtl/>
              </w:rPr>
              <w:t>دور الشـــمس حول نفســـها مـــن ال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شرق</w:t>
            </w:r>
            <w:r w:rsidRPr="00DE1490">
              <w:rPr>
                <w:b/>
                <w:bCs/>
                <w:sz w:val="20"/>
                <w:szCs w:val="20"/>
                <w:rtl/>
              </w:rPr>
              <w:t xml:space="preserve"> إلى ال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غرب</w:t>
            </w:r>
            <w:r w:rsidRPr="00DE149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مع</w:t>
            </w:r>
            <w:r w:rsidRPr="00DE1490">
              <w:rPr>
                <w:b/>
                <w:bCs/>
                <w:sz w:val="20"/>
                <w:szCs w:val="20"/>
                <w:rtl/>
              </w:rPr>
              <w:t xml:space="preserve"> عقارب الســـاعة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425" w:type="dxa"/>
          </w:tcPr>
          <w:p w14:paraId="5FFA2A93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1B403F58" w14:textId="77777777" w:rsidR="00E90B00" w:rsidRPr="001177CF" w:rsidRDefault="00E90B00" w:rsidP="00D6040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  <w:tr w:rsidR="000131D3" w14:paraId="74545338" w14:textId="77777777" w:rsidTr="0001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F9C1B8E" w14:textId="77777777" w:rsidR="00DE1490" w:rsidRPr="001177CF" w:rsidRDefault="00000000" w:rsidP="00D6040D">
            <w:pPr>
              <w:tabs>
                <w:tab w:val="left" w:pos="2938"/>
              </w:tabs>
              <w:bidi/>
              <w:spacing w:after="120" w:line="240" w:lineRule="auto"/>
              <w:rPr>
                <w:b w:val="0"/>
                <w:bCs w:val="0"/>
                <w:color w:val="0D0D0D"/>
                <w:sz w:val="24"/>
                <w:szCs w:val="24"/>
                <w:rtl/>
              </w:rPr>
            </w:pPr>
            <w:r>
              <w:rPr>
                <w:rFonts w:hint="cs"/>
                <w:color w:val="0D0D0D"/>
                <w:sz w:val="24"/>
                <w:szCs w:val="24"/>
                <w:rtl/>
              </w:rPr>
              <w:t>10</w:t>
            </w:r>
          </w:p>
        </w:tc>
        <w:tc>
          <w:tcPr>
            <w:tcW w:w="9516" w:type="dxa"/>
          </w:tcPr>
          <w:p w14:paraId="42D9D7D9" w14:textId="77777777" w:rsidR="00DE1490" w:rsidRPr="00DE1490" w:rsidRDefault="00000000" w:rsidP="000234CF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miri" w:hAnsi="Amiri" w:cs="Amiri"/>
                <w:b/>
                <w:bCs/>
                <w:sz w:val="24"/>
                <w:szCs w:val="24"/>
                <w:rtl/>
              </w:rPr>
            </w:pPr>
            <w:r w:rsidRPr="00DE1490">
              <w:rPr>
                <w:b/>
                <w:bCs/>
                <w:sz w:val="20"/>
                <w:szCs w:val="20"/>
                <w:rtl/>
              </w:rPr>
              <w:t xml:space="preserve">ويطلق تعبيـــر 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proofErr w:type="gramStart"/>
            <w:r w:rsidRPr="00DE1490">
              <w:rPr>
                <w:b/>
                <w:bCs/>
                <w:sz w:val="20"/>
                <w:szCs w:val="20"/>
                <w:rtl/>
              </w:rPr>
              <w:t>البروج</w:t>
            </w:r>
            <w:r w:rsidRPr="00DE1490">
              <w:rPr>
                <w:rFonts w:hint="cs"/>
                <w:b/>
                <w:bCs/>
                <w:sz w:val="20"/>
                <w:szCs w:val="20"/>
                <w:rtl/>
              </w:rPr>
              <w:t xml:space="preserve"> )</w:t>
            </w:r>
            <w:r w:rsidRPr="00DE1490">
              <w:rPr>
                <w:b/>
                <w:bCs/>
                <w:sz w:val="20"/>
                <w:szCs w:val="20"/>
                <w:rtl/>
              </w:rPr>
              <w:t>على</w:t>
            </w:r>
            <w:proofErr w:type="gramEnd"/>
            <w:r w:rsidRPr="00DE1490">
              <w:rPr>
                <w:b/>
                <w:bCs/>
                <w:sz w:val="20"/>
                <w:szCs w:val="20"/>
                <w:rtl/>
              </w:rPr>
              <w:t xml:space="preserve"> الكوكبـــات التي تمر بها الشـــمس في أثناء مســـارها الظاهري في الســـماء على مدار الســـنة</w:t>
            </w:r>
            <w:r w:rsidRPr="00DE1490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14:paraId="3A3A81B0" w14:textId="77777777" w:rsidR="00DE1490" w:rsidRPr="001177CF" w:rsidRDefault="00DE1490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18E1F51" w14:textId="77777777" w:rsidR="00DE1490" w:rsidRPr="001177CF" w:rsidRDefault="00DE1490" w:rsidP="00D6040D">
            <w:pPr>
              <w:tabs>
                <w:tab w:val="left" w:pos="2938"/>
              </w:tabs>
              <w:bidi/>
              <w:spacing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D0D0D"/>
                <w:sz w:val="24"/>
                <w:szCs w:val="24"/>
                <w:rtl/>
              </w:rPr>
            </w:pPr>
          </w:p>
        </w:tc>
      </w:tr>
    </w:tbl>
    <w:p w14:paraId="620981A7" w14:textId="77777777" w:rsidR="00D6040D" w:rsidRPr="001177CF" w:rsidRDefault="00000000" w:rsidP="001B2AE7">
      <w:pPr>
        <w:spacing w:after="0" w:line="240" w:lineRule="auto"/>
        <w:jc w:val="right"/>
        <w:rPr>
          <w:rFonts w:ascii="Amiri" w:hAnsi="Amiri" w:cs="Amiri"/>
          <w:sz w:val="28"/>
          <w:szCs w:val="28"/>
          <w:u w:val="single"/>
        </w:rPr>
      </w:pPr>
      <w:r>
        <w:rPr>
          <w:rFonts w:ascii="Amiri" w:hAnsi="Amiri" w:cs="Amiri" w:hint="cs"/>
          <w:color w:val="0D0D0D"/>
          <w:sz w:val="28"/>
          <w:szCs w:val="28"/>
          <w:u w:val="single"/>
          <w:rtl/>
        </w:rPr>
        <w:t>ا</w:t>
      </w:r>
      <w:r w:rsidR="004665AA" w:rsidRPr="001177CF">
        <w:rPr>
          <w:rFonts w:ascii="Amiri" w:hAnsi="Amiri" w:cs="Amiri"/>
          <w:color w:val="0D0D0D"/>
          <w:sz w:val="28"/>
          <w:szCs w:val="28"/>
          <w:u w:val="single"/>
          <w:rtl/>
        </w:rPr>
        <w:t xml:space="preserve">لسؤال </w:t>
      </w:r>
      <w:proofErr w:type="gramStart"/>
      <w:r w:rsidR="004665AA" w:rsidRPr="001177CF">
        <w:rPr>
          <w:rFonts w:ascii="Amiri" w:hAnsi="Amiri" w:cs="Amiri"/>
          <w:color w:val="0D0D0D"/>
          <w:sz w:val="28"/>
          <w:szCs w:val="28"/>
          <w:u w:val="single"/>
          <w:rtl/>
        </w:rPr>
        <w:t>الثاني :</w:t>
      </w:r>
      <w:proofErr w:type="gramEnd"/>
      <w:r w:rsidR="004665AA" w:rsidRPr="001177CF">
        <w:rPr>
          <w:rFonts w:ascii="Amiri" w:hAnsi="Amiri" w:cs="Amiri"/>
          <w:sz w:val="28"/>
          <w:szCs w:val="28"/>
          <w:u w:val="single"/>
          <w:rtl/>
        </w:rPr>
        <w:t xml:space="preserve"> أختر الإجابة الصحيحة لما </w:t>
      </w:r>
      <w:proofErr w:type="gramStart"/>
      <w:r w:rsidR="004665AA" w:rsidRPr="001177CF">
        <w:rPr>
          <w:rFonts w:ascii="Amiri" w:hAnsi="Amiri" w:cs="Amiri"/>
          <w:sz w:val="28"/>
          <w:szCs w:val="28"/>
          <w:u w:val="single"/>
          <w:rtl/>
        </w:rPr>
        <w:t>يأتي :</w:t>
      </w:r>
      <w:proofErr w:type="gramEnd"/>
    </w:p>
    <w:tbl>
      <w:tblPr>
        <w:tblpPr w:leftFromText="180" w:rightFromText="180" w:vertAnchor="text" w:horzAnchor="margin" w:tblpXSpec="center" w:tblpY="369"/>
        <w:bidiVisual/>
        <w:tblW w:w="100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37"/>
        <w:gridCol w:w="590"/>
        <w:gridCol w:w="13"/>
        <w:gridCol w:w="14"/>
        <w:gridCol w:w="3760"/>
        <w:gridCol w:w="850"/>
        <w:gridCol w:w="4017"/>
        <w:gridCol w:w="236"/>
      </w:tblGrid>
      <w:tr w:rsidR="000131D3" w14:paraId="7121D37D" w14:textId="77777777" w:rsidTr="00E80D46">
        <w:trPr>
          <w:trHeight w:val="139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1BFDCAE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1</w:t>
            </w:r>
          </w:p>
        </w:tc>
        <w:tc>
          <w:tcPr>
            <w:tcW w:w="9244" w:type="dxa"/>
            <w:gridSpan w:val="6"/>
            <w:tcBorders>
              <w:top w:val="double" w:sz="4" w:space="0" w:color="auto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5881C019" w14:textId="77777777" w:rsidR="00E80D46" w:rsidRPr="00E80D46" w:rsidRDefault="00000000" w:rsidP="00E80D46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hint="cs"/>
                <w:rtl/>
              </w:rPr>
              <w:t xml:space="preserve">اجرام تدور حول الشمس في مدارات </w:t>
            </w:r>
            <w:proofErr w:type="gramStart"/>
            <w:r>
              <w:rPr>
                <w:rFonts w:hint="cs"/>
                <w:rtl/>
              </w:rPr>
              <w:t>بيضوية  متغيرة</w:t>
            </w:r>
            <w:proofErr w:type="gramEnd"/>
            <w:r>
              <w:rPr>
                <w:rFonts w:hint="cs"/>
                <w:rtl/>
              </w:rPr>
              <w:t xml:space="preserve"> .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B36477" w14:textId="77777777" w:rsidR="00E80D46" w:rsidRPr="001177CF" w:rsidRDefault="00E80D46" w:rsidP="00E80D46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2431509F" w14:textId="77777777" w:rsidTr="00E80D46">
        <w:trPr>
          <w:trHeight w:val="329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9BB4D55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1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61929782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6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FCB4A11" w14:textId="77777777" w:rsidR="00E80D46" w:rsidRPr="00E80D46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النيازك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4E540F9" w14:textId="77777777" w:rsidR="00E80D46" w:rsidRPr="00E80D46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29FA5F49" w14:textId="77777777" w:rsidR="00E80D46" w:rsidRPr="00E80D46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الشهب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05262A4C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7B8EF1E6" w14:textId="77777777" w:rsidTr="00E80D46">
        <w:trPr>
          <w:trHeight w:val="223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EEA148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1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7ADFF80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6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92FC21F" w14:textId="77777777" w:rsidR="00E80D46" w:rsidRPr="00E80D46" w:rsidRDefault="00000000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الكويكبات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36D2F6" w14:textId="77777777" w:rsidR="00E80D46" w:rsidRPr="00E80D46" w:rsidRDefault="00000000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4A480DF2" w14:textId="77777777" w:rsidR="00E80D46" w:rsidRPr="00E80D46" w:rsidRDefault="00000000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المذنبات</w:t>
            </w:r>
          </w:p>
        </w:tc>
        <w:tc>
          <w:tcPr>
            <w:tcW w:w="236" w:type="dxa"/>
            <w:vMerge/>
            <w:tcBorders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494BC9F1" w14:textId="77777777" w:rsidR="00E80D46" w:rsidRPr="001177CF" w:rsidRDefault="00E80D46" w:rsidP="00E80D46">
            <w:pPr>
              <w:spacing w:after="0" w:line="240" w:lineRule="auto"/>
              <w:jc w:val="right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5DDC2CE8" w14:textId="77777777" w:rsidTr="00E80D46">
        <w:trPr>
          <w:gridAfter w:val="1"/>
          <w:wAfter w:w="236" w:type="dxa"/>
          <w:trHeight w:val="217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5E2EC1B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2</w:t>
            </w: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5D88A2D8" w14:textId="77777777" w:rsidR="00E80D46" w:rsidRPr="00F54541" w:rsidRDefault="00000000" w:rsidP="00E80D46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tl/>
              </w:rPr>
              <w:t>يســـتمر اله</w:t>
            </w:r>
            <w:r>
              <w:rPr>
                <w:rFonts w:hint="cs"/>
                <w:rtl/>
              </w:rPr>
              <w:t>لال</w:t>
            </w:r>
            <w:r>
              <w:rPr>
                <w:rtl/>
              </w:rPr>
              <w:t xml:space="preserve"> فـــي </w:t>
            </w:r>
            <w:proofErr w:type="gramStart"/>
            <w:r>
              <w:rPr>
                <w:rtl/>
              </w:rPr>
              <w:t>النمو ،</w:t>
            </w:r>
            <w:proofErr w:type="gramEnd"/>
            <w:r>
              <w:rPr>
                <w:rtl/>
              </w:rPr>
              <w:t xml:space="preserve"> فنـــرى حينئذ نصف وجه القمـــر ويســـمى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 xml:space="preserve">التربيع </w:t>
            </w:r>
            <w:proofErr w:type="gramStart"/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ل</w:t>
            </w:r>
            <w:r>
              <w:rPr>
                <w:rtl/>
              </w:rPr>
              <w:t>أول</w:t>
            </w:r>
            <w:r>
              <w:rPr>
                <w:rFonts w:hint="cs"/>
                <w:rtl/>
              </w:rPr>
              <w:t xml:space="preserve">) </w:t>
            </w:r>
            <w:r>
              <w:rPr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في</w:t>
            </w: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ى</w:t>
            </w:r>
            <w:proofErr w:type="gramEnd"/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يـــوم </w:t>
            </w:r>
          </w:p>
        </w:tc>
      </w:tr>
      <w:tr w:rsidR="000131D3" w14:paraId="386DAE5F" w14:textId="77777777" w:rsidTr="00E80D46">
        <w:trPr>
          <w:trHeight w:val="132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62B3A475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20B91717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8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7B7871F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7 أو 8 من الشـــهر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6C7B230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460BB414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9</w:t>
            </w: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أو </w:t>
            </w: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10</w:t>
            </w: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من الشـــهر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4A083889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260838BD" w14:textId="77777777" w:rsidTr="00E80D46">
        <w:trPr>
          <w:trHeight w:val="275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2C73ABE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02568C3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8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30BD3C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4</w:t>
            </w: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أو </w:t>
            </w: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5</w:t>
            </w: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من الشـــهر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6D869B6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075C2677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11</w:t>
            </w: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أو </w:t>
            </w: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12</w:t>
            </w:r>
            <w:r w:rsidRPr="00F54541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من الشـــهر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753C514F" w14:textId="77777777" w:rsidR="00E80D46" w:rsidRPr="001177CF" w:rsidRDefault="00E80D46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45EA2CAE" w14:textId="77777777" w:rsidTr="00E80D46">
        <w:trPr>
          <w:gridAfter w:val="1"/>
          <w:wAfter w:w="236" w:type="dxa"/>
          <w:trHeight w:val="223"/>
          <w:jc w:val="center"/>
        </w:trPr>
        <w:tc>
          <w:tcPr>
            <w:tcW w:w="537" w:type="dxa"/>
            <w:tcBorders>
              <w:top w:val="nil"/>
              <w:right w:val="double" w:sz="4" w:space="0" w:color="auto"/>
            </w:tcBorders>
            <w:shd w:val="clear" w:color="auto" w:fill="FFFFFF"/>
            <w:vAlign w:val="center"/>
          </w:tcPr>
          <w:p w14:paraId="24757A03" w14:textId="77777777" w:rsidR="00E80D46" w:rsidRPr="001177CF" w:rsidRDefault="00E80D46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49D68647" w14:textId="77777777" w:rsidR="00E80D46" w:rsidRPr="001177CF" w:rsidRDefault="00000000" w:rsidP="00E80D4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tl/>
              </w:rPr>
              <w:t xml:space="preserve">وإذا حدث الكســـوف </w:t>
            </w:r>
            <w:proofErr w:type="gramStart"/>
            <w:r>
              <w:rPr>
                <w:rtl/>
              </w:rPr>
              <w:t xml:space="preserve">الكلي </w:t>
            </w:r>
            <w:r>
              <w:rPr>
                <w:rFonts w:hint="cs"/>
                <w:rtl/>
              </w:rPr>
              <w:t xml:space="preserve"> للشمس</w:t>
            </w:r>
            <w:proofErr w:type="gramEnd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فهو </w:t>
            </w:r>
            <w:r>
              <w:rPr>
                <w:rFonts w:hint="cs"/>
                <w:rtl/>
              </w:rPr>
              <w:t>لا</w:t>
            </w:r>
            <w:r>
              <w:rPr>
                <w:rtl/>
              </w:rPr>
              <w:t xml:space="preserve"> يســـتغرق أكثر من </w:t>
            </w:r>
          </w:p>
        </w:tc>
      </w:tr>
      <w:tr w:rsidR="000131D3" w14:paraId="3778349F" w14:textId="77777777" w:rsidTr="00E80D46"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3C0F5B7" w14:textId="77777777" w:rsidR="001B2AE7" w:rsidRPr="001177CF" w:rsidRDefault="00000000" w:rsidP="001B2AE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3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C9F3389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</w:tcPr>
          <w:p w14:paraId="6289089A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tl/>
              </w:rPr>
              <w:t>ســـبع دقائق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3E1BE31F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</w:tcPr>
          <w:p w14:paraId="4EE4FAAC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>تسع</w:t>
            </w:r>
            <w:r w:rsidRPr="00DF67A6">
              <w:rPr>
                <w:rtl/>
              </w:rPr>
              <w:t xml:space="preserve"> دقائق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41716D3A" w14:textId="77777777" w:rsidR="001B2AE7" w:rsidRPr="001177CF" w:rsidRDefault="001B2AE7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2553F893" w14:textId="77777777" w:rsidTr="00E80D46"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987767B" w14:textId="77777777" w:rsidR="001B2AE7" w:rsidRPr="001177CF" w:rsidRDefault="001B2AE7" w:rsidP="001B2AE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CD9016E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2C18D45F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>ثمان</w:t>
            </w:r>
            <w:r>
              <w:rPr>
                <w:rtl/>
              </w:rPr>
              <w:t xml:space="preserve"> دقائق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F97FA48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</w:tcPr>
          <w:p w14:paraId="146977B9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>عشر</w:t>
            </w:r>
            <w:r w:rsidRPr="00DF67A6">
              <w:rPr>
                <w:rtl/>
              </w:rPr>
              <w:t>دقائق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22A656" w14:textId="77777777" w:rsidR="001B2AE7" w:rsidRPr="001177CF" w:rsidRDefault="001B2AE7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131D3" w14:paraId="292778EE" w14:textId="77777777" w:rsidTr="00E80D46">
        <w:trPr>
          <w:trHeight w:val="223"/>
          <w:jc w:val="center"/>
        </w:trPr>
        <w:tc>
          <w:tcPr>
            <w:tcW w:w="9781" w:type="dxa"/>
            <w:gridSpan w:val="7"/>
            <w:tcBorders>
              <w:top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173F63F" w14:textId="77777777" w:rsidR="00E80D46" w:rsidRPr="001177CF" w:rsidRDefault="00000000" w:rsidP="00E80D4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tl/>
              </w:rPr>
              <w:t>ينفجر في بعض ا</w:t>
            </w:r>
            <w:r>
              <w:rPr>
                <w:rFonts w:hint="cs"/>
                <w:rtl/>
              </w:rPr>
              <w:t>ل</w:t>
            </w:r>
            <w:r>
              <w:rPr>
                <w:rtl/>
              </w:rPr>
              <w:t>أحيان ويســـقط قطعاً صغيـــرة ملتهبة إلى ا</w:t>
            </w:r>
            <w:r>
              <w:rPr>
                <w:rFonts w:hint="cs"/>
                <w:rtl/>
              </w:rPr>
              <w:t>ل</w:t>
            </w:r>
            <w:r>
              <w:rPr>
                <w:rtl/>
              </w:rPr>
              <w:t>أرض، ويكون ســـطحه حـــارا،ً وداخله بارد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8BA965D" w14:textId="77777777" w:rsidR="00E80D46" w:rsidRPr="001177CF" w:rsidRDefault="00E80D46" w:rsidP="00E80D46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131D3" w14:paraId="32A2A517" w14:textId="77777777" w:rsidTr="00973762"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6A5701C6" w14:textId="77777777" w:rsidR="001B2AE7" w:rsidRPr="001177CF" w:rsidRDefault="00000000" w:rsidP="001B2AE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4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26EBF56D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5333109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الشهب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7ED0953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3B8B93F0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النيازك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14:paraId="74B72F68" w14:textId="77777777" w:rsidR="001B2AE7" w:rsidRPr="001177CF" w:rsidRDefault="001B2AE7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49536E3B" w14:textId="77777777" w:rsidTr="001B2AE7">
        <w:trPr>
          <w:trHeight w:val="223"/>
          <w:jc w:val="center"/>
        </w:trPr>
        <w:tc>
          <w:tcPr>
            <w:tcW w:w="537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A42405" w14:textId="77777777" w:rsidR="001B2AE7" w:rsidRPr="001177CF" w:rsidRDefault="001B2AE7" w:rsidP="001B2AE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806A44A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1D987DE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الكويكبات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13E3972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5B2EB689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المذنبات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1D83BB" w14:textId="77777777" w:rsidR="001B2AE7" w:rsidRPr="001177CF" w:rsidRDefault="001B2AE7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2ECF865A" w14:textId="77777777" w:rsidTr="00E567F4">
        <w:trPr>
          <w:trHeight w:val="223"/>
          <w:jc w:val="center"/>
        </w:trPr>
        <w:tc>
          <w:tcPr>
            <w:tcW w:w="9781" w:type="dxa"/>
            <w:gridSpan w:val="7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B8AA59" w14:textId="77777777" w:rsidR="001B2AE7" w:rsidRPr="001B2AE7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 xml:space="preserve">           </w:t>
            </w:r>
            <w:r>
              <w:rPr>
                <w:rtl/>
              </w:rPr>
              <w:t>هي ا</w:t>
            </w:r>
            <w:r>
              <w:rPr>
                <w:rFonts w:hint="cs"/>
                <w:rtl/>
              </w:rPr>
              <w:t>ل</w:t>
            </w:r>
            <w:r>
              <w:rPr>
                <w:rtl/>
              </w:rPr>
              <w:t>أجرام التي تتبع الكواكب، وتدور في أ</w:t>
            </w:r>
            <w:r>
              <w:rPr>
                <w:rFonts w:hint="cs"/>
                <w:rtl/>
              </w:rPr>
              <w:t>فلاك</w:t>
            </w:r>
            <w:r>
              <w:rPr>
                <w:rtl/>
              </w:rPr>
              <w:t xml:space="preserve"> خاصة حولها. وهي تشبه الكواكب في ُ أنها أجسام مْع</w:t>
            </w:r>
            <w:r>
              <w:rPr>
                <w:rFonts w:hint="cs"/>
                <w:rtl/>
              </w:rPr>
              <w:t>تم</w:t>
            </w:r>
            <w:r>
              <w:rPr>
                <w:rtl/>
              </w:rPr>
              <w:t xml:space="preserve">ة </w:t>
            </w:r>
          </w:p>
        </w:tc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6BD4CC" w14:textId="77777777" w:rsidR="001B2AE7" w:rsidRPr="001177CF" w:rsidRDefault="001B2AE7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444F5159" w14:textId="77777777" w:rsidTr="001B2AE7">
        <w:trPr>
          <w:trHeight w:val="223"/>
          <w:jc w:val="center"/>
        </w:trPr>
        <w:tc>
          <w:tcPr>
            <w:tcW w:w="537" w:type="dxa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620847" w14:textId="77777777" w:rsidR="001B2AE7" w:rsidRPr="001177CF" w:rsidRDefault="00000000" w:rsidP="001B2AE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5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DE486F9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31AEFF9" w14:textId="77777777" w:rsidR="001B2AE7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الاقمار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4B75046A" w14:textId="77777777" w:rsidR="001B2AE7" w:rsidRPr="00E80D46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14:paraId="633731FE" w14:textId="77777777" w:rsidR="001B2AE7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النيازك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85D528" w14:textId="77777777" w:rsidR="001B2AE7" w:rsidRPr="001177CF" w:rsidRDefault="001B2AE7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  <w:tr w:rsidR="000131D3" w14:paraId="0F82C47C" w14:textId="77777777" w:rsidTr="00E80D46"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F099CD" w14:textId="77777777" w:rsidR="001B2AE7" w:rsidRPr="001177CF" w:rsidRDefault="001B2AE7" w:rsidP="001B2AE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6491879" w14:textId="77777777" w:rsidR="001B2AE7" w:rsidRPr="001177CF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1177CF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D3CD357" w14:textId="77777777" w:rsidR="001B2AE7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الكويكبات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1849456" w14:textId="77777777" w:rsidR="001B2AE7" w:rsidRPr="00E80D46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80D46"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663B7816" w14:textId="77777777" w:rsidR="001B2AE7" w:rsidRDefault="00000000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الشهب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7AE3D3" w14:textId="77777777" w:rsidR="001B2AE7" w:rsidRPr="001177CF" w:rsidRDefault="001B2AE7" w:rsidP="001B2AE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0D0D0D" w:themeColor="text1" w:themeTint="F2"/>
                <w:sz w:val="24"/>
                <w:szCs w:val="24"/>
              </w:rPr>
            </w:pPr>
          </w:p>
        </w:tc>
      </w:tr>
    </w:tbl>
    <w:p w14:paraId="26B890AE" w14:textId="77777777" w:rsidR="00E80D46" w:rsidRDefault="00E80D46" w:rsidP="00E80D46">
      <w:pPr>
        <w:bidi/>
        <w:spacing w:after="0" w:line="240" w:lineRule="auto"/>
        <w:jc w:val="center"/>
        <w:rPr>
          <w:rtl/>
        </w:rPr>
      </w:pPr>
    </w:p>
    <w:p w14:paraId="11932F91" w14:textId="77777777" w:rsidR="00BF1DBB" w:rsidRPr="001177CF" w:rsidRDefault="00000000" w:rsidP="001B2AE7">
      <w:pPr>
        <w:bidi/>
        <w:spacing w:after="0" w:line="240" w:lineRule="auto"/>
        <w:jc w:val="center"/>
        <w:rPr>
          <w:rFonts w:ascii="Amiri" w:hAnsi="Amiri" w:cs="Amiri"/>
          <w:b/>
          <w:bCs/>
          <w:sz w:val="24"/>
          <w:szCs w:val="24"/>
          <w:rtl/>
        </w:rPr>
      </w:pPr>
      <w:bookmarkStart w:id="1" w:name="_Hlk143952354_0"/>
      <w:r w:rsidRPr="001177CF">
        <w:rPr>
          <w:rFonts w:ascii="Amiri" w:hAnsi="Amiri" w:cs="Amiri"/>
          <w:b/>
          <w:bCs/>
          <w:sz w:val="24"/>
          <w:szCs w:val="24"/>
          <w:rtl/>
        </w:rPr>
        <w:t xml:space="preserve">مع تمنياتي لكم بالتوفيق </w:t>
      </w:r>
      <w:proofErr w:type="gramStart"/>
      <w:r w:rsidRPr="001177CF">
        <w:rPr>
          <w:rFonts w:ascii="Amiri" w:hAnsi="Amiri" w:cs="Amiri"/>
          <w:b/>
          <w:bCs/>
          <w:sz w:val="24"/>
          <w:szCs w:val="24"/>
          <w:rtl/>
        </w:rPr>
        <w:t>والنجاح  ,</w:t>
      </w:r>
      <w:proofErr w:type="gramEnd"/>
      <w:r w:rsidRPr="001177CF">
        <w:rPr>
          <w:rFonts w:ascii="Amiri" w:hAnsi="Amiri" w:cs="Amiri"/>
          <w:b/>
          <w:bCs/>
          <w:sz w:val="24"/>
          <w:szCs w:val="24"/>
          <w:rtl/>
        </w:rPr>
        <w:t xml:space="preserve"> </w:t>
      </w:r>
    </w:p>
    <w:p w14:paraId="569484AC" w14:textId="77777777" w:rsidR="00BF1DBB" w:rsidRDefault="00000000" w:rsidP="000234CF">
      <w:pPr>
        <w:bidi/>
        <w:spacing w:after="0" w:line="240" w:lineRule="auto"/>
        <w:jc w:val="center"/>
        <w:rPr>
          <w:rFonts w:ascii="Amiri" w:hAnsi="Amiri" w:cs="Amiri"/>
          <w:b/>
          <w:bCs/>
          <w:rtl/>
        </w:rPr>
        <w:sectPr w:rsidR="00BF1DBB" w:rsidSect="00C7122D">
          <w:pgSz w:w="12240" w:h="15840"/>
          <w:pgMar w:top="0" w:right="758" w:bottom="284" w:left="56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1177CF">
        <w:rPr>
          <w:rFonts w:ascii="Amiri" w:hAnsi="Amiri" w:cs="Amiri"/>
          <w:b/>
          <w:bCs/>
          <w:sz w:val="24"/>
          <w:szCs w:val="24"/>
          <w:rtl/>
        </w:rPr>
        <w:t>معلمة</w:t>
      </w:r>
      <w:r w:rsidR="000234CF">
        <w:rPr>
          <w:rFonts w:ascii="Amiri" w:hAnsi="Amiri" w:cs="Amiri" w:hint="cs"/>
          <w:b/>
          <w:bCs/>
          <w:sz w:val="24"/>
          <w:szCs w:val="24"/>
          <w:rtl/>
        </w:rPr>
        <w:t xml:space="preserve"> /م</w:t>
      </w:r>
      <w:r w:rsidR="00C7122D" w:rsidRPr="001177CF">
        <w:rPr>
          <w:rFonts w:ascii="Amiri" w:hAnsi="Amiri" w:cs="Amiri"/>
          <w:b/>
          <w:bCs/>
          <w:sz w:val="24"/>
          <w:szCs w:val="24"/>
          <w:rtl/>
        </w:rPr>
        <w:t xml:space="preserve"> المادة </w:t>
      </w:r>
      <w:r w:rsidR="00C7122D" w:rsidRPr="001177CF">
        <w:rPr>
          <w:rFonts w:ascii="Amiri" w:hAnsi="Amiri" w:cs="Amiri" w:hint="cs"/>
          <w:b/>
          <w:bCs/>
          <w:sz w:val="24"/>
          <w:szCs w:val="24"/>
          <w:rtl/>
        </w:rPr>
        <w:t>/</w:t>
      </w:r>
      <w:r w:rsidRPr="001177CF">
        <w:rPr>
          <w:rFonts w:ascii="Amiri" w:hAnsi="Amiri" w:cs="Amiri" w:hint="cs"/>
          <w:b/>
          <w:bCs/>
          <w:rtl/>
        </w:rPr>
        <w:t xml:space="preserve"> </w:t>
      </w:r>
      <w:bookmarkEnd w:id="1"/>
    </w:p>
    <w:p w14:paraId="1AB2A0C4" w14:textId="77777777" w:rsidR="009B5632" w:rsidRPr="001103DD" w:rsidRDefault="00000000" w:rsidP="00233F52">
      <w:pPr>
        <w:bidi/>
        <w:spacing w:after="160" w:line="259" w:lineRule="auto"/>
        <w:jc w:val="center"/>
        <w:rPr>
          <w:b/>
          <w:bCs/>
          <w:sz w:val="28"/>
          <w:szCs w:val="28"/>
          <w:rtl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بسم الله الرحمن الرحيم</w:t>
      </w:r>
    </w:p>
    <w:p w14:paraId="51CE305B" w14:textId="77777777" w:rsidR="009B5632" w:rsidRDefault="00000000" w:rsidP="00233F52">
      <w:pPr>
        <w:bidi/>
        <w:spacing w:after="160" w:line="259" w:lineRule="auto"/>
        <w:jc w:val="center"/>
        <w:rPr>
          <w:b/>
          <w:bCs/>
          <w:sz w:val="28"/>
          <w:szCs w:val="28"/>
          <w:u w:val="single"/>
          <w:rtl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u w:val="single"/>
          <w:rtl/>
        </w:rPr>
        <w:t xml:space="preserve">اختبار منتصف الفصل الدراسي للصف 3 ث </w:t>
      </w:r>
      <w:r w:rsidR="00555A61"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u w:val="single"/>
          <w:rtl/>
        </w:rPr>
        <w:t>لمادة الجغرافيا</w:t>
      </w:r>
    </w:p>
    <w:p w14:paraId="6E21F2E4" w14:textId="77777777" w:rsidR="0021723D" w:rsidRPr="0021723D" w:rsidRDefault="00000000" w:rsidP="0021723D">
      <w:pPr>
        <w:bidi/>
        <w:spacing w:after="160" w:line="259" w:lineRule="auto"/>
        <w:rPr>
          <w:b/>
          <w:bCs/>
          <w:sz w:val="28"/>
          <w:szCs w:val="28"/>
          <w:rtl/>
        </w:rPr>
      </w:pPr>
      <w:r w:rsidRP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اسم </w:t>
      </w:r>
      <w:proofErr w:type="gramStart"/>
      <w:r w:rsidRP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الطالبة :</w:t>
      </w:r>
      <w:proofErr w:type="gramEnd"/>
      <w:r w:rsidRP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                                                                         </w:t>
      </w:r>
      <w:proofErr w:type="gramStart"/>
      <w:r w:rsidRP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الشعبة </w:t>
      </w:r>
      <w:r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:</w:t>
      </w:r>
      <w:proofErr w:type="gramEnd"/>
      <w:r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</w:t>
      </w:r>
    </w:p>
    <w:p w14:paraId="276FFAE2" w14:textId="77777777" w:rsidR="00555A61" w:rsidRPr="001103DD" w:rsidRDefault="00000000" w:rsidP="00555A61">
      <w:pPr>
        <w:numPr>
          <w:ilvl w:val="0"/>
          <w:numId w:val="11"/>
        </w:numPr>
        <w:bidi/>
        <w:spacing w:after="160" w:line="259" w:lineRule="auto"/>
        <w:contextualSpacing/>
        <w:rPr>
          <w:b/>
          <w:bCs/>
          <w:sz w:val="28"/>
          <w:szCs w:val="28"/>
        </w:rPr>
      </w:pPr>
      <w:r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أ</w:t>
      </w:r>
      <w:r w:rsidR="005306A4"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كتبي المصطلح العلمي للعبارات </w:t>
      </w:r>
      <w:proofErr w:type="gramStart"/>
      <w:r w:rsidR="005306A4"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التالية :</w:t>
      </w:r>
      <w:proofErr w:type="gramEnd"/>
    </w:p>
    <w:p w14:paraId="0DF872DE" w14:textId="77777777" w:rsidR="005306A4" w:rsidRPr="001103DD" w:rsidRDefault="00000000" w:rsidP="005306A4">
      <w:pPr>
        <w:numPr>
          <w:ilvl w:val="0"/>
          <w:numId w:val="12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سحب كونية ضخمة تتألف من غازات</w:t>
      </w:r>
      <w:r w:rsidR="000C689A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>…</w:t>
      </w:r>
      <w:r w:rsidR="00607BC8">
        <w:rPr>
          <w:rFonts w:asciiTheme="minorHAnsi" w:eastAsiaTheme="minorEastAsia" w:hAnsiTheme="minorHAnsi" w:cstheme="minorBidi"/>
          <w:sz w:val="28"/>
          <w:szCs w:val="28"/>
        </w:rPr>
        <w:t>…………………………………</w:t>
      </w:r>
      <w:r w:rsidR="00607BC8">
        <w:rPr>
          <w:rFonts w:asciiTheme="minorHAnsi" w:eastAsiaTheme="minorEastAsia" w:hAnsiTheme="minorHAnsi" w:cstheme="minorBidi" w:hint="cs"/>
          <w:sz w:val="28"/>
          <w:szCs w:val="28"/>
        </w:rPr>
        <w:t>.</w:t>
      </w:r>
    </w:p>
    <w:p w14:paraId="0F5B5C0F" w14:textId="77777777" w:rsidR="004A1273" w:rsidRPr="001103DD" w:rsidRDefault="00000000" w:rsidP="004A1273">
      <w:pPr>
        <w:numPr>
          <w:ilvl w:val="0"/>
          <w:numId w:val="12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احتجاب ضوء الشمس كله أو جزء منه بسبب وقوع القمر بين الأرض والشمس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>.....</w:t>
      </w:r>
      <w:r>
        <w:rPr>
          <w:rFonts w:asciiTheme="minorHAnsi" w:eastAsiaTheme="minorEastAsia" w:hAnsiTheme="minorHAnsi" w:cstheme="minorBidi" w:hint="cs"/>
          <w:sz w:val="28"/>
          <w:szCs w:val="28"/>
          <w:rtl/>
        </w:rPr>
        <w:t>...................</w:t>
      </w:r>
    </w:p>
    <w:p w14:paraId="3EE761C6" w14:textId="77777777" w:rsidR="004A1273" w:rsidRPr="001103DD" w:rsidRDefault="00000000" w:rsidP="004A1273">
      <w:pPr>
        <w:numPr>
          <w:ilvl w:val="0"/>
          <w:numId w:val="12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قطع من الصخر والحديد تأتي من الفضاء متجهة نحو الأرض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>…</w:t>
      </w:r>
      <w:r w:rsidR="00607BC8">
        <w:rPr>
          <w:rFonts w:asciiTheme="minorHAnsi" w:eastAsiaTheme="minorEastAsia" w:hAnsiTheme="minorHAnsi" w:cstheme="minorBidi" w:hint="cs"/>
          <w:sz w:val="28"/>
          <w:szCs w:val="28"/>
        </w:rPr>
        <w:t>............................</w:t>
      </w:r>
    </w:p>
    <w:p w14:paraId="4D9EB6DB" w14:textId="77777777" w:rsidR="004A1273" w:rsidRPr="001103DD" w:rsidRDefault="00000000" w:rsidP="004A1273">
      <w:pPr>
        <w:numPr>
          <w:ilvl w:val="0"/>
          <w:numId w:val="12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>وحدة أو مساحة من الأرض ذات خصائص تميزها عن الأقاليم المجاورة لها</w:t>
      </w:r>
      <w:r w:rsidR="00494087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>............................</w:t>
      </w:r>
    </w:p>
    <w:p w14:paraId="5CD9C5CD" w14:textId="77777777" w:rsidR="00494087" w:rsidRPr="001103DD" w:rsidRDefault="00000000" w:rsidP="004A1273">
      <w:pPr>
        <w:numPr>
          <w:ilvl w:val="0"/>
          <w:numId w:val="12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المنازل التي يتخذها القمر أثناء دورانه حول الأرض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>…</w:t>
      </w:r>
      <w:r w:rsidR="00607BC8">
        <w:rPr>
          <w:rFonts w:asciiTheme="minorHAnsi" w:eastAsiaTheme="minorEastAsia" w:hAnsiTheme="minorHAnsi" w:cstheme="minorBidi"/>
          <w:sz w:val="28"/>
          <w:szCs w:val="28"/>
        </w:rPr>
        <w:t>………………………………………………</w:t>
      </w:r>
    </w:p>
    <w:p w14:paraId="298625F0" w14:textId="77777777" w:rsidR="00233F52" w:rsidRPr="001103DD" w:rsidRDefault="00233F52" w:rsidP="00233F52">
      <w:pPr>
        <w:bidi/>
        <w:spacing w:after="160" w:line="259" w:lineRule="auto"/>
        <w:ind w:left="720"/>
        <w:contextualSpacing/>
        <w:rPr>
          <w:sz w:val="28"/>
          <w:szCs w:val="28"/>
        </w:rPr>
      </w:pPr>
    </w:p>
    <w:p w14:paraId="1A6A2136" w14:textId="77777777" w:rsidR="00841EF5" w:rsidRPr="001103DD" w:rsidRDefault="00000000" w:rsidP="00841EF5">
      <w:pPr>
        <w:numPr>
          <w:ilvl w:val="0"/>
          <w:numId w:val="11"/>
        </w:numPr>
        <w:bidi/>
        <w:spacing w:after="160" w:line="259" w:lineRule="auto"/>
        <w:contextualSpacing/>
        <w:rPr>
          <w:b/>
          <w:bCs/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ضعي كلمة </w:t>
      </w:r>
      <w:proofErr w:type="gramStart"/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(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صح</w:t>
      </w:r>
      <w:proofErr w:type="gramEnd"/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)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أو </w:t>
      </w:r>
      <w:proofErr w:type="gramStart"/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(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خطأ</w:t>
      </w:r>
      <w:proofErr w:type="gramEnd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</w:t>
      </w:r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)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أمام العبارات </w:t>
      </w:r>
      <w:proofErr w:type="gramStart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التالية </w:t>
      </w:r>
      <w:r w:rsidR="0073075D"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:</w:t>
      </w:r>
      <w:proofErr w:type="gramEnd"/>
    </w:p>
    <w:p w14:paraId="7488D0DB" w14:textId="77777777" w:rsidR="0073075D" w:rsidRPr="001103DD" w:rsidRDefault="00000000" w:rsidP="0073075D">
      <w:pPr>
        <w:numPr>
          <w:ilvl w:val="0"/>
          <w:numId w:val="13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أول من اعتنى بوصف الأرض هم الإغريق </w:t>
      </w:r>
      <w:proofErr w:type="gramStart"/>
      <w:r w:rsidR="00655CF9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(  </w:t>
      </w:r>
      <w:proofErr w:type="gramEnd"/>
      <w:r w:rsidR="00134D7E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="00655CF9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="00655CF9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="006609C5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="00655CF9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)</w:t>
      </w:r>
      <w:proofErr w:type="gramEnd"/>
    </w:p>
    <w:p w14:paraId="3FC16343" w14:textId="77777777" w:rsidR="00EA3779" w:rsidRPr="001103DD" w:rsidRDefault="00000000" w:rsidP="0073075D">
      <w:pPr>
        <w:numPr>
          <w:ilvl w:val="0"/>
          <w:numId w:val="13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كواكب البلوتويد مدارها حول الشمس غير محدد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( </w:t>
      </w:r>
      <w:r w:rsidR="006609C5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134D7E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="00134D7E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)</w:t>
      </w:r>
      <w:proofErr w:type="gramEnd"/>
    </w:p>
    <w:p w14:paraId="7909C4FF" w14:textId="77777777" w:rsidR="00EA3779" w:rsidRPr="001103DD" w:rsidRDefault="00000000" w:rsidP="0073075D">
      <w:pPr>
        <w:numPr>
          <w:ilvl w:val="0"/>
          <w:numId w:val="13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الشمس هي مركز المجموعة الشمسية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(  </w:t>
      </w:r>
      <w:proofErr w:type="gramEnd"/>
      <w:r w:rsidR="006609C5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134D7E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)</w:t>
      </w:r>
      <w:proofErr w:type="gramEnd"/>
    </w:p>
    <w:p w14:paraId="06D76BAB" w14:textId="77777777" w:rsidR="009B4351" w:rsidRDefault="00000000" w:rsidP="0073075D">
      <w:pPr>
        <w:numPr>
          <w:ilvl w:val="0"/>
          <w:numId w:val="13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الحتمية البيئية تؤمن بسيادة البيئة الطبيعية وتحكمها بالظواهر البشرية </w:t>
      </w:r>
      <w:proofErr w:type="gramStart"/>
      <w:r w:rsidR="00072146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(  </w:t>
      </w:r>
      <w:proofErr w:type="gramEnd"/>
      <w:r w:rsidR="00607BC8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="00134D7E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="00072146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="006609C5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072146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="00072146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)</w:t>
      </w:r>
      <w:proofErr w:type="gramEnd"/>
    </w:p>
    <w:p w14:paraId="114A2A82" w14:textId="77777777" w:rsidR="00AB375F" w:rsidRPr="00AB375F" w:rsidRDefault="00000000" w:rsidP="00AB375F">
      <w:pPr>
        <w:numPr>
          <w:ilvl w:val="0"/>
          <w:numId w:val="13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القطر القطبي أطول من القطر الاستوائي بنحو 43 كم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(  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 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 )</w:t>
      </w:r>
      <w:proofErr w:type="gramEnd"/>
    </w:p>
    <w:p w14:paraId="654D7738" w14:textId="77777777" w:rsidR="00233F52" w:rsidRPr="001103DD" w:rsidRDefault="00233F52" w:rsidP="00233F52">
      <w:pPr>
        <w:bidi/>
        <w:spacing w:after="160" w:line="259" w:lineRule="auto"/>
        <w:ind w:left="720"/>
        <w:contextualSpacing/>
        <w:rPr>
          <w:sz w:val="28"/>
          <w:szCs w:val="28"/>
        </w:rPr>
      </w:pPr>
    </w:p>
    <w:p w14:paraId="67E38FCF" w14:textId="77777777" w:rsidR="00226C14" w:rsidRPr="001103DD" w:rsidRDefault="00000000" w:rsidP="00226C14">
      <w:pPr>
        <w:numPr>
          <w:ilvl w:val="0"/>
          <w:numId w:val="11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اختاري الإجابة الصحيحة من بين </w:t>
      </w:r>
      <w:proofErr w:type="gramStart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الأقواس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:</w:t>
      </w:r>
      <w:proofErr w:type="gramEnd"/>
    </w:p>
    <w:p w14:paraId="2010EAB1" w14:textId="77777777" w:rsidR="00226C14" w:rsidRPr="001103DD" w:rsidRDefault="00000000" w:rsidP="00CF28D8">
      <w:pPr>
        <w:numPr>
          <w:ilvl w:val="0"/>
          <w:numId w:val="14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تقع بين كوكبي المشتري والمريخ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( الكويكبات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المذنبات .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="00B303A7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النيازك )</w:t>
      </w:r>
      <w:proofErr w:type="gramEnd"/>
    </w:p>
    <w:p w14:paraId="440850C2" w14:textId="77777777" w:rsidR="00B303A7" w:rsidRPr="001103DD" w:rsidRDefault="00000000" w:rsidP="00CF28D8">
      <w:pPr>
        <w:numPr>
          <w:ilvl w:val="0"/>
          <w:numId w:val="14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يحدث خسوف القمر عندما يكون القمر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( محاقا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بدرا .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هلالا )</w:t>
      </w:r>
      <w:proofErr w:type="gramEnd"/>
    </w:p>
    <w:p w14:paraId="0E0EEEC2" w14:textId="77777777" w:rsidR="00B303A7" w:rsidRPr="001103DD" w:rsidRDefault="00000000" w:rsidP="00AB375F">
      <w:pPr>
        <w:numPr>
          <w:ilvl w:val="0"/>
          <w:numId w:val="14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>وضع ال</w:t>
      </w:r>
      <w:r w:rsidR="00AB375F">
        <w:rPr>
          <w:rFonts w:asciiTheme="minorHAnsi" w:eastAsiaTheme="minorEastAsia" w:hAnsiTheme="minorHAnsi" w:cstheme="minorBidi" w:hint="cs"/>
          <w:sz w:val="28"/>
          <w:szCs w:val="28"/>
          <w:rtl/>
        </w:rPr>
        <w:t>جداول الرياضية</w:t>
      </w:r>
      <w:r w:rsidR="00696940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="00696940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( </w:t>
      </w:r>
      <w:r w:rsidR="00AB375F">
        <w:rPr>
          <w:rFonts w:asciiTheme="minorHAnsi" w:eastAsiaTheme="minorEastAsia" w:hAnsiTheme="minorHAnsi" w:cstheme="minorBidi" w:hint="cs"/>
          <w:sz w:val="28"/>
          <w:szCs w:val="28"/>
          <w:rtl/>
        </w:rPr>
        <w:t>الاسطرلابي</w:t>
      </w:r>
      <w:proofErr w:type="gramEnd"/>
      <w:r w:rsidR="00696940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 </w:t>
      </w:r>
      <w:proofErr w:type="gramStart"/>
      <w:r w:rsidR="00AB375F">
        <w:rPr>
          <w:rFonts w:asciiTheme="minorHAnsi" w:eastAsiaTheme="minorEastAsia" w:hAnsiTheme="minorHAnsi" w:cstheme="minorBidi" w:hint="cs"/>
          <w:sz w:val="28"/>
          <w:szCs w:val="28"/>
          <w:rtl/>
        </w:rPr>
        <w:t>الخوارزمي</w:t>
      </w:r>
      <w:r w:rsidR="00696940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</w:t>
      </w:r>
      <w:proofErr w:type="gramEnd"/>
      <w:r w:rsidR="00696940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="00AB375F">
        <w:rPr>
          <w:rFonts w:asciiTheme="minorHAnsi" w:eastAsiaTheme="minorEastAsia" w:hAnsiTheme="minorHAnsi" w:cstheme="minorBidi" w:hint="cs"/>
          <w:sz w:val="28"/>
          <w:szCs w:val="28"/>
          <w:rtl/>
        </w:rPr>
        <w:t>الفرغاني</w:t>
      </w:r>
      <w:r w:rsidR="00696940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)</w:t>
      </w:r>
      <w:proofErr w:type="gramEnd"/>
    </w:p>
    <w:p w14:paraId="6DEA3881" w14:textId="77777777" w:rsidR="00696940" w:rsidRPr="001103DD" w:rsidRDefault="00000000" w:rsidP="00CF28D8">
      <w:pPr>
        <w:numPr>
          <w:ilvl w:val="0"/>
          <w:numId w:val="14"/>
        </w:numPr>
        <w:bidi/>
        <w:spacing w:after="160" w:line="259" w:lineRule="auto"/>
        <w:contextualSpacing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يحدث الاعتدال الربيعي في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( 21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مارس .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22</w:t>
      </w:r>
      <w:r w:rsidR="00EB7513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 w:rsidR="00EB7513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ديسمبر .</w:t>
      </w:r>
      <w:proofErr w:type="gramEnd"/>
      <w:r w:rsidR="00EB7513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23 </w:t>
      </w:r>
      <w:proofErr w:type="gramStart"/>
      <w:r w:rsidR="00EB7513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سبتمبر )</w:t>
      </w:r>
      <w:proofErr w:type="gramEnd"/>
    </w:p>
    <w:p w14:paraId="4D869743" w14:textId="77777777" w:rsidR="00EB7513" w:rsidRPr="001103DD" w:rsidRDefault="00000000" w:rsidP="00AB375F">
      <w:pPr>
        <w:numPr>
          <w:ilvl w:val="0"/>
          <w:numId w:val="14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ألف كتاب صورة الأرض </w:t>
      </w:r>
      <w:proofErr w:type="gramStart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( </w:t>
      </w:r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ابن</w:t>
      </w:r>
      <w:proofErr w:type="gramEnd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حوقل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البكري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.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proofErr w:type="gramStart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المقدسي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)</w:t>
      </w:r>
      <w:proofErr w:type="gramEnd"/>
    </w:p>
    <w:p w14:paraId="3F65BC7B" w14:textId="77777777" w:rsidR="0018784A" w:rsidRPr="001103DD" w:rsidRDefault="0018784A" w:rsidP="0018784A">
      <w:pPr>
        <w:bidi/>
        <w:spacing w:after="160" w:line="259" w:lineRule="auto"/>
        <w:ind w:left="720"/>
        <w:contextualSpacing/>
        <w:rPr>
          <w:sz w:val="28"/>
          <w:szCs w:val="28"/>
        </w:rPr>
      </w:pPr>
    </w:p>
    <w:p w14:paraId="3CFC9E0A" w14:textId="77777777" w:rsidR="00234007" w:rsidRPr="001103DD" w:rsidRDefault="00000000" w:rsidP="0076770E">
      <w:pPr>
        <w:numPr>
          <w:ilvl w:val="0"/>
          <w:numId w:val="11"/>
        </w:numPr>
        <w:bidi/>
        <w:spacing w:after="160" w:line="259" w:lineRule="auto"/>
        <w:contextualSpacing/>
        <w:rPr>
          <w:b/>
          <w:bCs/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أجيبي </w:t>
      </w:r>
      <w:proofErr w:type="gramStart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عن ما</w:t>
      </w:r>
      <w:proofErr w:type="gramEnd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</w:t>
      </w:r>
      <w:proofErr w:type="gramStart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يأت</w:t>
      </w:r>
      <w:r w:rsidRPr="001103DD">
        <w:rPr>
          <w:rFonts w:asciiTheme="minorHAnsi" w:eastAsiaTheme="minorEastAsia" w:hAnsiTheme="minorHAnsi" w:cstheme="minorBidi" w:hint="eastAsia"/>
          <w:b/>
          <w:bCs/>
          <w:sz w:val="28"/>
          <w:szCs w:val="28"/>
          <w:rtl/>
        </w:rPr>
        <w:t>ي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:</w:t>
      </w:r>
      <w:proofErr w:type="gramEnd"/>
    </w:p>
    <w:p w14:paraId="4247B9ED" w14:textId="77777777" w:rsidR="001D3DDA" w:rsidRDefault="00000000" w:rsidP="001D3DDA">
      <w:pPr>
        <w:bidi/>
        <w:spacing w:after="160" w:line="259" w:lineRule="auto"/>
        <w:ind w:left="720"/>
        <w:contextualSpacing/>
        <w:rPr>
          <w:b/>
          <w:bCs/>
          <w:sz w:val="28"/>
          <w:szCs w:val="28"/>
          <w:rtl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       </w:t>
      </w:r>
      <w:r w:rsid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سبب قوة جاذبية الأرض للأشياء فوق </w:t>
      </w:r>
      <w:proofErr w:type="gramStart"/>
      <w:r w:rsid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سطحها</w:t>
      </w:r>
      <w:r w:rsidR="001103DD"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.</w:t>
      </w:r>
      <w:proofErr w:type="gramEnd"/>
    </w:p>
    <w:p w14:paraId="54B4A033" w14:textId="77777777" w:rsidR="001103DD" w:rsidRPr="001103DD" w:rsidRDefault="00000000" w:rsidP="001D3DDA">
      <w:pPr>
        <w:bidi/>
        <w:spacing w:after="160" w:line="259" w:lineRule="auto"/>
        <w:ind w:left="720"/>
        <w:contextualSpacing/>
        <w:rPr>
          <w:sz w:val="28"/>
          <w:szCs w:val="28"/>
          <w:rtl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........................................................................................................</w:t>
      </w:r>
    </w:p>
    <w:p w14:paraId="30729BF8" w14:textId="77777777" w:rsidR="001103DD" w:rsidRPr="001103DD" w:rsidRDefault="00000000" w:rsidP="001D3DDA">
      <w:pPr>
        <w:bidi/>
        <w:spacing w:after="160" w:line="259" w:lineRule="auto"/>
        <w:ind w:left="720"/>
        <w:contextualSpacing/>
        <w:rPr>
          <w:sz w:val="28"/>
          <w:szCs w:val="28"/>
          <w:rtl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>.</w:t>
      </w:r>
    </w:p>
    <w:p w14:paraId="37D651F6" w14:textId="77777777" w:rsidR="00234007" w:rsidRPr="001103DD" w:rsidRDefault="00000000" w:rsidP="0009243B">
      <w:pPr>
        <w:bidi/>
        <w:spacing w:after="160" w:line="259" w:lineRule="auto"/>
        <w:ind w:left="1440"/>
        <w:contextualSpacing/>
        <w:rPr>
          <w:b/>
          <w:bCs/>
          <w:sz w:val="28"/>
          <w:szCs w:val="28"/>
          <w:rtl/>
        </w:rPr>
      </w:pPr>
      <w:proofErr w:type="gramStart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أذكري</w:t>
      </w:r>
      <w:proofErr w:type="gramEnd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مثالا </w:t>
      </w:r>
      <w:r w:rsidRPr="00AB375F">
        <w:rPr>
          <w:rFonts w:asciiTheme="minorHAnsi" w:eastAsiaTheme="minorEastAsia" w:hAnsiTheme="minorHAnsi" w:cstheme="minorBidi" w:hint="cs"/>
          <w:b/>
          <w:bCs/>
          <w:sz w:val="28"/>
          <w:szCs w:val="28"/>
          <w:u w:val="single"/>
          <w:rtl/>
        </w:rPr>
        <w:t>واحدا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 </w:t>
      </w:r>
      <w:r w:rsidR="00AB375F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 xml:space="preserve">فقط </w:t>
      </w:r>
      <w:proofErr w:type="gramStart"/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</w:rPr>
        <w:t>على :</w:t>
      </w:r>
      <w:proofErr w:type="gramEnd"/>
    </w:p>
    <w:p w14:paraId="34130E2E" w14:textId="77777777" w:rsidR="002C6082" w:rsidRPr="001103DD" w:rsidRDefault="00000000" w:rsidP="002C6082">
      <w:pPr>
        <w:numPr>
          <w:ilvl w:val="0"/>
          <w:numId w:val="15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فروع الجغرافيا </w:t>
      </w:r>
      <w:proofErr w:type="gramStart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الطبيعية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  <w:r w:rsidR="001D3C25" w:rsidRPr="001103DD">
        <w:rPr>
          <w:rFonts w:asciiTheme="minorHAnsi" w:eastAsiaTheme="minorEastAsia" w:hAnsiTheme="minorHAnsi" w:cstheme="minorBidi" w:hint="cs"/>
          <w:sz w:val="28"/>
          <w:szCs w:val="28"/>
        </w:rPr>
        <w:t>:</w:t>
      </w:r>
      <w:proofErr w:type="gramEnd"/>
    </w:p>
    <w:p w14:paraId="5A13BCF2" w14:textId="77777777" w:rsidR="001D3C25" w:rsidRPr="001103DD" w:rsidRDefault="00000000" w:rsidP="001D3C25">
      <w:pPr>
        <w:bidi/>
        <w:spacing w:after="160" w:line="259" w:lineRule="auto"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42447FA2" w14:textId="77777777" w:rsidR="001D3C25" w:rsidRPr="001103DD" w:rsidRDefault="00000000" w:rsidP="002C6082">
      <w:pPr>
        <w:numPr>
          <w:ilvl w:val="0"/>
          <w:numId w:val="15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نتائج دوران الأرض حول محورها </w:t>
      </w:r>
      <w:proofErr w:type="gramStart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>(  نفسها</w:t>
      </w:r>
      <w:proofErr w:type="gramEnd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)</w:t>
      </w:r>
    </w:p>
    <w:p w14:paraId="58E13D05" w14:textId="77777777" w:rsidR="001D3C25" w:rsidRPr="001103DD" w:rsidRDefault="00000000" w:rsidP="001D3C25">
      <w:pPr>
        <w:bidi/>
        <w:spacing w:after="160" w:line="259" w:lineRule="auto"/>
        <w:rPr>
          <w:sz w:val="28"/>
          <w:szCs w:val="28"/>
        </w:rPr>
      </w:pPr>
      <w:r w:rsidRPr="001103DD">
        <w:rPr>
          <w:rFonts w:asciiTheme="minorHAnsi" w:eastAsiaTheme="minorEastAsia" w:hAnsiTheme="minorHAnsi" w:cstheme="minorBid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53EEDA7B" w14:textId="77777777" w:rsidR="001D3C25" w:rsidRPr="001103DD" w:rsidRDefault="00000000" w:rsidP="002C6082">
      <w:pPr>
        <w:numPr>
          <w:ilvl w:val="0"/>
          <w:numId w:val="15"/>
        </w:numPr>
        <w:bidi/>
        <w:spacing w:after="160" w:line="259" w:lineRule="auto"/>
        <w:contextualSpacing/>
        <w:rPr>
          <w:sz w:val="28"/>
          <w:szCs w:val="28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أسباب حدوث الفصول </w:t>
      </w:r>
      <w:proofErr w:type="gramStart"/>
      <w:r>
        <w:rPr>
          <w:rFonts w:asciiTheme="minorHAnsi" w:eastAsiaTheme="minorEastAsia" w:hAnsiTheme="minorHAnsi" w:cstheme="minorBidi" w:hint="cs"/>
          <w:sz w:val="28"/>
          <w:szCs w:val="28"/>
          <w:rtl/>
        </w:rPr>
        <w:t>المناخية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:</w:t>
      </w:r>
      <w:proofErr w:type="gramEnd"/>
      <w:r w:rsidRPr="001103DD">
        <w:rPr>
          <w:rFonts w:asciiTheme="minorHAnsi" w:eastAsiaTheme="minorEastAsia" w:hAnsiTheme="minorHAnsi" w:cstheme="minorBidi" w:hint="cs"/>
          <w:sz w:val="28"/>
          <w:szCs w:val="28"/>
        </w:rPr>
        <w:t xml:space="preserve"> </w:t>
      </w:r>
    </w:p>
    <w:p w14:paraId="0D408F95" w14:textId="77777777" w:rsidR="0076770E" w:rsidRPr="0094301D" w:rsidRDefault="00000000" w:rsidP="0094301D">
      <w:pPr>
        <w:bidi/>
        <w:spacing w:after="160" w:line="259" w:lineRule="auto"/>
        <w:rPr>
          <w:sz w:val="28"/>
          <w:szCs w:val="28"/>
        </w:rPr>
        <w:sectPr w:rsidR="0076770E" w:rsidRPr="0094301D" w:rsidSect="0021723D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>..................................................................................................................</w:t>
      </w:r>
      <w:r w:rsidR="002C6082" w:rsidRPr="001103DD">
        <w:rPr>
          <w:rFonts w:asciiTheme="minorHAnsi" w:eastAsiaTheme="minorEastAsia" w:hAnsiTheme="minorHAnsi" w:cstheme="minorBidi" w:hint="cs"/>
          <w:sz w:val="28"/>
          <w:szCs w:val="28"/>
          <w:rtl/>
        </w:rPr>
        <w:t xml:space="preserve"> </w:t>
      </w:r>
    </w:p>
    <w:p w14:paraId="00D0F404" w14:textId="77777777" w:rsidR="00F06BE0" w:rsidRDefault="00000000">
      <w:pPr>
        <w:bidi/>
        <w:rPr>
          <w:rFonts w:asciiTheme="minorHAnsi" w:eastAsiaTheme="minorHAnsi" w:hAnsiTheme="minorHAnsi" w:cstheme="minorBidi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5B3E752" wp14:editId="51BDF993">
            <wp:simplePos x="0" y="0"/>
            <wp:positionH relativeFrom="margin">
              <wp:posOffset>1892935</wp:posOffset>
            </wp:positionH>
            <wp:positionV relativeFrom="margin">
              <wp:posOffset>-58420</wp:posOffset>
            </wp:positionV>
            <wp:extent cx="1524000" cy="819150"/>
            <wp:effectExtent l="0" t="0" r="0" b="0"/>
            <wp:wrapSquare wrapText="bothSides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1C4C81" wp14:editId="58AFAB02">
                <wp:simplePos x="0" y="0"/>
                <wp:positionH relativeFrom="column">
                  <wp:posOffset>3810000</wp:posOffset>
                </wp:positionH>
                <wp:positionV relativeFrom="paragraph">
                  <wp:posOffset>-78105</wp:posOffset>
                </wp:positionV>
                <wp:extent cx="2171700" cy="1019175"/>
                <wp:effectExtent l="0" t="0" r="0" b="9525"/>
                <wp:wrapNone/>
                <wp:docPr id="2043636941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7A7239" w14:textId="77777777" w:rsidR="007F0CBD" w:rsidRPr="00384F29" w:rsidRDefault="00000000" w:rsidP="007F0CBD">
                            <w:pPr>
                              <w:bidi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</w:rPr>
                            </w:pPr>
                            <w:r w:rsidRPr="00384F2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>المملكة العربية السعودية                       وزارة التعليم                                        الإدارة العامة للتعليم بمنطقة المدينة المنورة                                           الثانوية الثالثة والأربعون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C4C81" id="مربع نص 3" o:spid="_x0000_s1041" type="#_x0000_t202" style="position:absolute;left:0;text-align:left;margin-left:300pt;margin-top:-6.15pt;width:171pt;height:8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" fillcolor="window" stroked="f" strokeweight=".5pt">
                <v:textbox>
                  <w:txbxContent>
                    <w:p w14:paraId="1F7A7239" w14:textId="77777777" w:rsidR="007F0CBD" w:rsidRPr="00384F29" w:rsidRDefault="00000000" w:rsidP="007F0CBD">
                      <w:pPr>
                        <w:bidi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</w:rPr>
                      </w:pPr>
                      <w:r w:rsidRPr="00384F2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>المملكة العربية السعودية                       وزارة التعليم                                        الإدارة العامة للتعليم بمنطقة المدينة المنورة                                           الثانوية الثالثة والأربعون</w:t>
                      </w:r>
                    </w:p>
                  </w:txbxContent>
                </v:textbox>
              </v:shape>
            </w:pict>
          </mc:Fallback>
        </mc:AlternateContent>
      </w:r>
      <w:r w:rsidR="00994B8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4043C4" wp14:editId="4A74AED6">
                <wp:simplePos x="0" y="0"/>
                <wp:positionH relativeFrom="column">
                  <wp:posOffset>-371475</wp:posOffset>
                </wp:positionH>
                <wp:positionV relativeFrom="paragraph">
                  <wp:posOffset>-190500</wp:posOffset>
                </wp:positionV>
                <wp:extent cx="1285875" cy="1152525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89"/>
                              <w:gridCol w:w="743"/>
                            </w:tblGrid>
                            <w:tr w:rsidR="000131D3" w14:paraId="66235703" w14:textId="77777777" w:rsidTr="00F06BE0">
                              <w:trPr>
                                <w:trHeight w:val="696"/>
                              </w:trPr>
                              <w:tc>
                                <w:tcPr>
                                  <w:tcW w:w="893" w:type="dxa"/>
                                  <w:vMerge w:val="restart"/>
                                  <w:vAlign w:val="center"/>
                                </w:tcPr>
                                <w:p w14:paraId="48FB8ED1" w14:textId="77777777" w:rsidR="00F06BE0" w:rsidRPr="00F06BE0" w:rsidRDefault="00000000" w:rsidP="00F06BE0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eastAsiaTheme="minorHAnsi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F06BE0">
                                    <w:rPr>
                                      <w:rFonts w:eastAsiaTheme="minorHAnsi" w:hint="cs"/>
                                      <w:sz w:val="36"/>
                                      <w:szCs w:val="36"/>
                                      <w:rtl/>
                                    </w:rPr>
                                    <w:t>الدرجة</w:t>
                                  </w:r>
                                </w:p>
                                <w:p w14:paraId="75A2C92E" w14:textId="77777777" w:rsidR="00F06BE0" w:rsidRPr="00F06BE0" w:rsidRDefault="00000000" w:rsidP="00F06BE0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eastAsiaTheme="minorHAnsi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F06BE0">
                                    <w:rPr>
                                      <w:rFonts w:eastAsiaTheme="minorHAnsi" w:hint="cs"/>
                                      <w:sz w:val="36"/>
                                      <w:szCs w:val="36"/>
                                      <w:rtl/>
                                    </w:rPr>
                                    <w:t>النهائية</w:t>
                                  </w:r>
                                </w:p>
                              </w:tc>
                              <w:tc>
                                <w:tcPr>
                                  <w:tcW w:w="894" w:type="dxa"/>
                                </w:tcPr>
                                <w:p w14:paraId="010CE113" w14:textId="77777777" w:rsidR="00F06BE0" w:rsidRDefault="00F06BE0">
                                  <w:pPr>
                                    <w:bidi/>
                                    <w:spacing w:after="0" w:line="240" w:lineRule="auto"/>
                                    <w:rPr>
                                      <w:rFonts w:eastAsiaTheme="minorHAnsi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131D3" w14:paraId="471D439C" w14:textId="77777777" w:rsidTr="00F06BE0">
                              <w:trPr>
                                <w:trHeight w:val="855"/>
                              </w:trPr>
                              <w:tc>
                                <w:tcPr>
                                  <w:tcW w:w="893" w:type="dxa"/>
                                  <w:vMerge/>
                                </w:tcPr>
                                <w:p w14:paraId="74CE085F" w14:textId="77777777" w:rsidR="00F06BE0" w:rsidRDefault="00F06BE0">
                                  <w:pPr>
                                    <w:bidi/>
                                    <w:spacing w:after="0" w:line="240" w:lineRule="auto"/>
                                    <w:rPr>
                                      <w:rFonts w:eastAsiaTheme="minorHAnsi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vAlign w:val="center"/>
                                </w:tcPr>
                                <w:p w14:paraId="1F241A9A" w14:textId="77777777" w:rsidR="00F06BE0" w:rsidRPr="00F06BE0" w:rsidRDefault="00000000" w:rsidP="00F06BE0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eastAsiaTheme="minorHAnsi"/>
                                      <w:sz w:val="48"/>
                                      <w:szCs w:val="48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Theme="minorHAnsi" w:hint="cs"/>
                                      <w:sz w:val="48"/>
                                      <w:szCs w:val="4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48B7A451" w14:textId="77777777" w:rsidR="00F06BE0" w:rsidRDefault="00F06BE0">
                            <w:pPr>
                              <w:bidi/>
                              <w:rPr>
                                <w:rFonts w:asciiTheme="minorHAnsi" w:eastAsiaTheme="minorHAnsi" w:hAnsiTheme="minorHAnsi" w:cstheme="minorBi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043C4" id="مربع نص 7" o:spid="_x0000_s1042" type="#_x0000_t202" style="position:absolute;left:0;text-align:left;margin-left:-29.25pt;margin-top:-15pt;width:101.25pt;height:9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" filled="f" stroked="f" strokeweight=".5pt"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89"/>
                        <w:gridCol w:w="743"/>
                      </w:tblGrid>
                      <w:tr w:rsidR="000131D3" w14:paraId="66235703" w14:textId="77777777" w:rsidTr="00F06BE0">
                        <w:trPr>
                          <w:trHeight w:val="696"/>
                        </w:trPr>
                        <w:tc>
                          <w:tcPr>
                            <w:tcW w:w="893" w:type="dxa"/>
                            <w:vMerge w:val="restart"/>
                            <w:vAlign w:val="center"/>
                          </w:tcPr>
                          <w:p w14:paraId="48FB8ED1" w14:textId="77777777" w:rsidR="00F06BE0" w:rsidRPr="00F06BE0" w:rsidRDefault="00000000" w:rsidP="00F06BE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sz w:val="36"/>
                                <w:szCs w:val="36"/>
                                <w:rtl/>
                              </w:rPr>
                            </w:pPr>
                            <w:r w:rsidRPr="00F06BE0">
                              <w:rPr>
                                <w:rFonts w:eastAsiaTheme="minorHAnsi" w:hint="cs"/>
                                <w:sz w:val="36"/>
                                <w:szCs w:val="36"/>
                                <w:rtl/>
                              </w:rPr>
                              <w:t>الدرجة</w:t>
                            </w:r>
                          </w:p>
                          <w:p w14:paraId="75A2C92E" w14:textId="77777777" w:rsidR="00F06BE0" w:rsidRPr="00F06BE0" w:rsidRDefault="00000000" w:rsidP="00F06BE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sz w:val="36"/>
                                <w:szCs w:val="36"/>
                                <w:rtl/>
                              </w:rPr>
                            </w:pPr>
                            <w:r w:rsidRPr="00F06BE0">
                              <w:rPr>
                                <w:rFonts w:eastAsiaTheme="minorHAnsi" w:hint="cs"/>
                                <w:sz w:val="36"/>
                                <w:szCs w:val="36"/>
                                <w:rtl/>
                              </w:rPr>
                              <w:t>النهائية</w:t>
                            </w:r>
                          </w:p>
                        </w:tc>
                        <w:tc>
                          <w:tcPr>
                            <w:tcW w:w="894" w:type="dxa"/>
                          </w:tcPr>
                          <w:p w14:paraId="010CE113" w14:textId="77777777" w:rsidR="00F06BE0" w:rsidRDefault="00F06BE0">
                            <w:pPr>
                              <w:bidi/>
                              <w:spacing w:after="0" w:line="240" w:lineRule="auto"/>
                              <w:rPr>
                                <w:rFonts w:eastAsiaTheme="minorHAnsi"/>
                                <w:rtl/>
                              </w:rPr>
                            </w:pPr>
                          </w:p>
                        </w:tc>
                      </w:tr>
                      <w:tr w:rsidR="000131D3" w14:paraId="471D439C" w14:textId="77777777" w:rsidTr="00F06BE0">
                        <w:trPr>
                          <w:trHeight w:val="855"/>
                        </w:trPr>
                        <w:tc>
                          <w:tcPr>
                            <w:tcW w:w="893" w:type="dxa"/>
                            <w:vMerge/>
                          </w:tcPr>
                          <w:p w14:paraId="74CE085F" w14:textId="77777777" w:rsidR="00F06BE0" w:rsidRDefault="00F06BE0">
                            <w:pPr>
                              <w:bidi/>
                              <w:spacing w:after="0" w:line="240" w:lineRule="auto"/>
                              <w:rPr>
                                <w:rFonts w:eastAsiaTheme="minorHAnsi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vAlign w:val="center"/>
                          </w:tcPr>
                          <w:p w14:paraId="1F241A9A" w14:textId="77777777" w:rsidR="00F06BE0" w:rsidRPr="00F06BE0" w:rsidRDefault="00000000" w:rsidP="00F06BE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sz w:val="48"/>
                                <w:szCs w:val="48"/>
                                <w:rtl/>
                              </w:rPr>
                            </w:pPr>
                            <w:r>
                              <w:rPr>
                                <w:rFonts w:eastAsiaTheme="minorHAnsi" w:hint="cs"/>
                                <w:sz w:val="48"/>
                                <w:szCs w:val="48"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48B7A451" w14:textId="77777777" w:rsidR="00F06BE0" w:rsidRDefault="00F06BE0">
                      <w:pPr>
                        <w:bidi/>
                        <w:rPr>
                          <w:rFonts w:asciiTheme="minorHAnsi" w:eastAsiaTheme="minorHAnsi" w:hAnsiTheme="minorHAnsi" w:cstheme="minorBid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4B8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9643283" wp14:editId="13F2C593">
                <wp:simplePos x="0" y="0"/>
                <wp:positionH relativeFrom="column">
                  <wp:posOffset>3810000</wp:posOffset>
                </wp:positionH>
                <wp:positionV relativeFrom="paragraph">
                  <wp:posOffset>-76200</wp:posOffset>
                </wp:positionV>
                <wp:extent cx="2019300" cy="1019175"/>
                <wp:effectExtent l="0" t="0" r="0" b="0"/>
                <wp:wrapNone/>
                <wp:docPr id="84529363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A5649" w14:textId="77777777" w:rsidR="00F06BE0" w:rsidRPr="00F06BE0" w:rsidRDefault="00000000" w:rsidP="00F06BE0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7A3D0E0D" w14:textId="77777777" w:rsidR="00F06BE0" w:rsidRPr="00F06BE0" w:rsidRDefault="00000000" w:rsidP="00F06BE0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وزارة التربية </w:t>
                            </w:r>
                            <w:proofErr w:type="gramStart"/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>و التعليم</w:t>
                            </w:r>
                            <w:proofErr w:type="gramEnd"/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1350F945" w14:textId="77777777" w:rsidR="00F06BE0" w:rsidRPr="00F06BE0" w:rsidRDefault="00000000" w:rsidP="00F06BE0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الإدارة العامة للتعليم بمنطقة </w:t>
                            </w:r>
                            <w:r w:rsidRPr="00F06B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>المخواة</w:t>
                            </w: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247778F3" w14:textId="77777777" w:rsidR="00F06BE0" w:rsidRPr="00F06BE0" w:rsidRDefault="00000000" w:rsidP="00F06BE0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مكتب التربية والتعليم </w:t>
                            </w:r>
                            <w:r w:rsidRPr="00F06B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>بقلوة</w:t>
                            </w: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1667D48D" w14:textId="77777777" w:rsidR="00F06BE0" w:rsidRDefault="00000000" w:rsidP="00F06BE0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rtl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rtl/>
                              </w:rPr>
                              <w:t xml:space="preserve">  مدرسة </w:t>
                            </w:r>
                            <w:r w:rsidRPr="00F06B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>ثانوية قلوة الأولى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43283" id="مربع نص 1" o:spid="_x0000_s1043" type="#_x0000_t202" style="position:absolute;left:0;text-align:left;margin-left:300pt;margin-top:-6pt;width:159pt;height:8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" filled="f" stroked="f" strokeweight=".5pt">
                <v:textbox>
                  <w:txbxContent>
                    <w:p w14:paraId="332A5649" w14:textId="77777777" w:rsidR="00F06BE0" w:rsidRPr="00F06BE0" w:rsidRDefault="00000000" w:rsidP="00F06BE0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المملكة العربية السعودية </w:t>
                      </w:r>
                    </w:p>
                    <w:p w14:paraId="7A3D0E0D" w14:textId="77777777" w:rsidR="00F06BE0" w:rsidRPr="00F06BE0" w:rsidRDefault="00000000" w:rsidP="00F06BE0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وزارة التربية </w:t>
                      </w:r>
                      <w:proofErr w:type="gramStart"/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>و التعليم</w:t>
                      </w:r>
                      <w:proofErr w:type="gramEnd"/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1350F945" w14:textId="77777777" w:rsidR="00F06BE0" w:rsidRPr="00F06BE0" w:rsidRDefault="00000000" w:rsidP="00F06BE0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الإدارة العامة للتعليم بمنطقة </w:t>
                      </w:r>
                      <w:r w:rsidRPr="00F06B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>المخواة</w:t>
                      </w: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247778F3" w14:textId="77777777" w:rsidR="00F06BE0" w:rsidRPr="00F06BE0" w:rsidRDefault="00000000" w:rsidP="00F06BE0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مكتب التربية والتعليم </w:t>
                      </w:r>
                      <w:r w:rsidRPr="00F06B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>بقلوة</w:t>
                      </w: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1667D48D" w14:textId="77777777" w:rsidR="00F06BE0" w:rsidRDefault="00000000" w:rsidP="00F06BE0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rtl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rtl/>
                        </w:rPr>
                        <w:t xml:space="preserve">  مدرسة </w:t>
                      </w:r>
                      <w:r w:rsidRPr="00F06B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>ثانوية قلوة الأولى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926726" wp14:editId="028C1957">
                <wp:simplePos x="0" y="0"/>
                <wp:positionH relativeFrom="column">
                  <wp:posOffset>-190500</wp:posOffset>
                </wp:positionH>
                <wp:positionV relativeFrom="paragraph">
                  <wp:posOffset>-190500</wp:posOffset>
                </wp:positionV>
                <wp:extent cx="1266825" cy="1066800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48" style="width:99.75pt;height:84pt;margin-top:-15pt;margin-left:-15pt;mso-wrap-distance-bottom:0;mso-wrap-distance-left:9pt;mso-wrap-distance-right:9pt;mso-wrap-distance-top:0;position:absolute;v-text-anchor:middle;z-index:251697152" filled="f" fillcolor="this" stroked="f" strokecolor="#385d8a" strokeweight="2pt"/>
            </w:pict>
          </mc:Fallback>
        </mc:AlternateContent>
      </w:r>
    </w:p>
    <w:p w14:paraId="6B2DE95C" w14:textId="77777777" w:rsidR="00F06BE0" w:rsidRPr="00F06BE0" w:rsidRDefault="00F06BE0" w:rsidP="00F06BE0">
      <w:pPr>
        <w:bidi/>
        <w:rPr>
          <w:rFonts w:asciiTheme="minorHAnsi" w:eastAsiaTheme="minorHAnsi" w:hAnsiTheme="minorHAnsi" w:cstheme="minorBidi"/>
        </w:rPr>
      </w:pPr>
    </w:p>
    <w:p w14:paraId="5B5E5932" w14:textId="77777777" w:rsidR="007F0CBD" w:rsidRDefault="00000000" w:rsidP="00CF6B80">
      <w:pPr>
        <w:bidi/>
        <w:rPr>
          <w:rFonts w:asciiTheme="minorHAnsi" w:eastAsiaTheme="minorHAnsi" w:hAnsiTheme="minorHAnsi" w:cstheme="minorBidi"/>
          <w:sz w:val="32"/>
          <w:szCs w:val="32"/>
          <w:rtl/>
        </w:rPr>
      </w:pPr>
      <w:r>
        <w:rPr>
          <w:rFonts w:asciiTheme="minorHAnsi" w:eastAsiaTheme="minorHAnsi" w:hAnsiTheme="minorHAnsi" w:cstheme="minorBidi" w:hint="cs"/>
          <w:sz w:val="32"/>
          <w:szCs w:val="32"/>
          <w:rtl/>
        </w:rPr>
        <w:t xml:space="preserve"> </w:t>
      </w:r>
    </w:p>
    <w:tbl>
      <w:tblPr>
        <w:tblStyle w:val="1"/>
        <w:tblpPr w:leftFromText="180" w:rightFromText="180" w:vertAnchor="text" w:horzAnchor="margin" w:tblpXSpec="center" w:tblpY="28"/>
        <w:bidiVisual/>
        <w:tblW w:w="9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0131D3" w14:paraId="4318C7B9" w14:textId="77777777" w:rsidTr="00891583">
        <w:trPr>
          <w:trHeight w:val="397"/>
        </w:trPr>
        <w:tc>
          <w:tcPr>
            <w:tcW w:w="9922" w:type="dxa"/>
            <w:vAlign w:val="center"/>
          </w:tcPr>
          <w:p w14:paraId="4D90B266" w14:textId="77777777" w:rsidR="007F0CBD" w:rsidRPr="00583AD4" w:rsidRDefault="00000000" w:rsidP="00891583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83AD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اختبار الفترة </w:t>
            </w:r>
            <w:r w:rsidRPr="00583AD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أولى </w:t>
            </w:r>
          </w:p>
        </w:tc>
      </w:tr>
      <w:tr w:rsidR="000131D3" w14:paraId="7272F337" w14:textId="77777777" w:rsidTr="00891583">
        <w:trPr>
          <w:trHeight w:val="397"/>
        </w:trPr>
        <w:tc>
          <w:tcPr>
            <w:tcW w:w="9922" w:type="dxa"/>
            <w:vAlign w:val="center"/>
          </w:tcPr>
          <w:p w14:paraId="28B2E7CA" w14:textId="77777777" w:rsidR="007F0CBD" w:rsidRPr="00583AD4" w:rsidRDefault="00000000" w:rsidP="00891583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83AD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اسم </w:t>
            </w:r>
            <w:r w:rsidRPr="00583AD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الطالبة:</w:t>
            </w:r>
            <w:r w:rsidRPr="00583AD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............................................     </w:t>
            </w:r>
            <w:r w:rsidRPr="00583AD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583AD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   </w:t>
            </w:r>
            <w:r w:rsidRPr="00583AD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المادة: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F10AA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جغرافيا</w:t>
            </w:r>
            <w:r w:rsidRPr="00583AD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 </w:t>
            </w:r>
            <w:r w:rsidRPr="00583AD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583AD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       </w:t>
            </w:r>
            <w:proofErr w:type="gramStart"/>
            <w:r w:rsidRPr="00583AD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الصف:  </w:t>
            </w:r>
            <w:r w:rsidRPr="00583AD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proofErr w:type="gramEnd"/>
          </w:p>
        </w:tc>
      </w:tr>
    </w:tbl>
    <w:p w14:paraId="3EE98615" w14:textId="77777777" w:rsidR="00F06BE0" w:rsidRDefault="00000000" w:rsidP="007F0CBD">
      <w:pPr>
        <w:bidi/>
        <w:jc w:val="center"/>
        <w:rPr>
          <w:rFonts w:asciiTheme="minorHAnsi" w:eastAsiaTheme="minorHAnsi" w:hAnsiTheme="minorHAnsi" w:cstheme="minorBidi"/>
          <w:sz w:val="32"/>
          <w:szCs w:val="32"/>
          <w:rtl/>
        </w:rPr>
      </w:pPr>
      <w:r>
        <w:rPr>
          <w:rFonts w:asciiTheme="minorHAnsi" w:eastAsiaTheme="minorHAnsi" w:hAnsiTheme="minorHAnsi" w:cstheme="minorBidi" w:hint="cs"/>
          <w:sz w:val="32"/>
          <w:szCs w:val="32"/>
          <w:rtl/>
        </w:rPr>
        <w:t>مستعينة</w:t>
      </w:r>
      <w:r w:rsidRPr="00CF6B80">
        <w:rPr>
          <w:rFonts w:asciiTheme="minorHAnsi" w:eastAsiaTheme="minorHAnsi" w:hAnsiTheme="minorHAnsi" w:cstheme="minorBidi" w:hint="cs"/>
          <w:sz w:val="32"/>
          <w:szCs w:val="32"/>
          <w:rtl/>
        </w:rPr>
        <w:t xml:space="preserve"> بالله</w:t>
      </w:r>
      <w:r>
        <w:rPr>
          <w:rFonts w:asciiTheme="minorHAnsi" w:eastAsiaTheme="minorHAnsi" w:hAnsiTheme="minorHAnsi" w:cstheme="minorBidi" w:hint="cs"/>
          <w:sz w:val="32"/>
          <w:szCs w:val="32"/>
          <w:rtl/>
        </w:rPr>
        <w:t xml:space="preserve"> تعالى أجيبي عن الأسئلة </w:t>
      </w:r>
      <w:proofErr w:type="gramStart"/>
      <w:r>
        <w:rPr>
          <w:rFonts w:asciiTheme="minorHAnsi" w:eastAsiaTheme="minorHAnsi" w:hAnsiTheme="minorHAnsi" w:cstheme="minorBidi" w:hint="cs"/>
          <w:sz w:val="32"/>
          <w:szCs w:val="32"/>
          <w:rtl/>
        </w:rPr>
        <w:t>التالية .</w:t>
      </w:r>
      <w:proofErr w:type="gramEnd"/>
      <w:r>
        <w:rPr>
          <w:rFonts w:asciiTheme="minorHAnsi" w:eastAsiaTheme="minorHAnsi" w:hAnsiTheme="minorHAnsi" w:cstheme="minorBidi" w:hint="cs"/>
          <w:sz w:val="32"/>
          <w:szCs w:val="32"/>
          <w:rtl/>
        </w:rPr>
        <w:t>.</w:t>
      </w:r>
    </w:p>
    <w:p w14:paraId="1FC9AC45" w14:textId="77777777" w:rsidR="00CF10AA" w:rsidRDefault="00000000" w:rsidP="00413D00">
      <w:pPr>
        <w:bidi/>
        <w:ind w:left="-625" w:right="-284" w:hanging="141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4D2021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3B4CDBC" wp14:editId="5A4588CD">
                <wp:simplePos x="0" y="0"/>
                <wp:positionH relativeFrom="column">
                  <wp:posOffset>-210185</wp:posOffset>
                </wp:positionH>
                <wp:positionV relativeFrom="paragraph">
                  <wp:posOffset>286385</wp:posOffset>
                </wp:positionV>
                <wp:extent cx="495300" cy="485775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7CBF78" w14:textId="77777777" w:rsidR="00154A5E" w:rsidRPr="004D2021" w:rsidRDefault="00154A5E" w:rsidP="00413D00">
                            <w:pPr>
                              <w:bidi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4CDBC" id="مربع نص 8" o:spid="_x0000_s1044" type="#_x0000_t202" style="position:absolute;left:0;text-align:left;margin-left:-16.55pt;margin-top:22.55pt;width:39pt;height:38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" filled="f" stroked="f" strokeweight=".5pt">
                <v:textbox>
                  <w:txbxContent>
                    <w:p w14:paraId="697CBF78" w14:textId="77777777" w:rsidR="00154A5E" w:rsidRPr="004D2021" w:rsidRDefault="00154A5E" w:rsidP="00413D00">
                      <w:pPr>
                        <w:bidi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6B80" w:rsidRP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السؤال الأول </w:t>
      </w:r>
      <w:r w:rsid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أ</w:t>
      </w:r>
      <w:r w:rsidR="00CF6B80" w:rsidRP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/ ضعي علامة (</w:t>
      </w:r>
      <w:r w:rsidR="00CF6B80" w:rsidRPr="00CF6B80">
        <w:rPr>
          <w:rFonts w:asciiTheme="minorBidi" w:eastAsiaTheme="minorHAnsi" w:hAnsiTheme="minorBidi" w:cstheme="minorBidi"/>
          <w:b/>
          <w:bCs/>
          <w:sz w:val="28"/>
          <w:szCs w:val="28"/>
          <w:u w:val="single"/>
          <w:rtl/>
        </w:rPr>
        <w:t>√</w:t>
      </w:r>
      <w:r w:rsidR="00CF6B80" w:rsidRP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) أو (</w:t>
      </w:r>
      <w:r w:rsidR="00CF6B80" w:rsidRPr="00CF6B80">
        <w:rPr>
          <w:rFonts w:asciiTheme="minorBidi" w:eastAsiaTheme="minorHAnsi" w:hAnsiTheme="minorBidi" w:cstheme="minorBidi"/>
          <w:b/>
          <w:bCs/>
          <w:sz w:val="28"/>
          <w:szCs w:val="28"/>
          <w:u w:val="single"/>
          <w:rtl/>
        </w:rPr>
        <w:t>X</w:t>
      </w:r>
      <w:r w:rsidR="00CF6B80" w:rsidRP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) أمام العبارات التالية :</w:t>
      </w:r>
      <w:r w:rsidR="007F0CBD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                                                     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1-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</w:rPr>
        <w:t>الجغرافيا كلمة رومانية تعني علم الكتابة على الارض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(     </w:t>
      </w:r>
      <w:r w:rsidR="007F0CBD">
        <w:rPr>
          <w:rFonts w:asciiTheme="minorHAnsi" w:eastAsiaTheme="minorHAnsi" w:hAnsiTheme="minorHAnsi" w:cstheme="minorBidi" w:hint="cs"/>
          <w:sz w:val="28"/>
          <w:szCs w:val="28"/>
          <w:rtl/>
        </w:rPr>
        <w:t>)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                                                                                                                     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       2-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</w:rPr>
        <w:t>النظرية الإمكانية نظرية جغرافية فلسفية تؤمن بحرية البشر في الاختيار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(  </w:t>
      </w:r>
      <w:r w:rsid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)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                                                                                                    </w:t>
      </w:r>
      <w:r w:rsidR="007F0CBD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3-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من اهم علماء الجغرافيا الفلكية عيسى الأسطرلابي (     )           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</w:t>
      </w:r>
      <w:r w:rsidR="007A0BB6" w:rsidRPr="007F0CBD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</w:rPr>
        <w:t>4</w:t>
      </w:r>
      <w:r w:rsidR="007F0CBD" w:rsidRPr="00154A5E">
        <w:rPr>
          <w:rFonts w:asciiTheme="minorHAnsi" w:eastAsiaTheme="minorHAnsi" w:hAnsiTheme="minorHAnsi" w:cstheme="minorBidi" w:hint="cs"/>
          <w:sz w:val="28"/>
          <w:szCs w:val="28"/>
          <w:rtl/>
        </w:rPr>
        <w:t>-</w:t>
      </w:r>
      <w:r w:rsidR="000B015C" w:rsidRPr="000B015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</w:rPr>
        <w:t>تحتوي مجموعة الكواكب على 10 كواكب (   )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</w:t>
      </w:r>
    </w:p>
    <w:p w14:paraId="16E2A856" w14:textId="77777777" w:rsidR="00CF10AA" w:rsidRDefault="00000000" w:rsidP="00074A81">
      <w:pPr>
        <w:bidi/>
        <w:ind w:left="-625" w:right="-284" w:hanging="141"/>
        <w:rPr>
          <w:rFonts w:asciiTheme="minorHAnsi" w:eastAsiaTheme="minorHAnsi" w:hAnsiTheme="minorHAnsi" w:cstheme="minorBidi"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5</w:t>
      </w:r>
      <w:r w:rsidR="00154A5E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- </w:t>
      </w: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تتشابه الأقمار والكواكب في انها اجسام مضيئة 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(  </w:t>
      </w:r>
      <w:proofErr w:type="gramEnd"/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)</w:t>
      </w:r>
      <w:proofErr w:type="gramEnd"/>
      <w:r w:rsidR="00154A5E" w:rsidRPr="00154A5E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</w:t>
      </w:r>
    </w:p>
    <w:p w14:paraId="1060B9D8" w14:textId="77777777" w:rsidR="00154A5E" w:rsidRPr="00154A5E" w:rsidRDefault="00000000" w:rsidP="00074A81">
      <w:pPr>
        <w:bidi/>
        <w:ind w:left="-625" w:right="-284" w:hanging="14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6-سيريس يتبع لمجموعة الكويكبات 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(  </w:t>
      </w:r>
      <w:proofErr w:type="gramEnd"/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)</w:t>
      </w:r>
      <w:r w:rsidRPr="00154A5E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                                 </w:t>
      </w:r>
    </w:p>
    <w:p w14:paraId="69C65BB3" w14:textId="77777777" w:rsidR="00B63952" w:rsidRPr="00154A5E" w:rsidRDefault="00000000" w:rsidP="00074A81">
      <w:pPr>
        <w:bidi/>
        <w:ind w:left="-908" w:right="-1134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</w:rPr>
      </w:pPr>
      <w:r w:rsidRPr="00074A81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89E19B5" wp14:editId="244D0A8C">
                <wp:simplePos x="0" y="0"/>
                <wp:positionH relativeFrom="column">
                  <wp:posOffset>-162560</wp:posOffset>
                </wp:positionH>
                <wp:positionV relativeFrom="paragraph">
                  <wp:posOffset>501015</wp:posOffset>
                </wp:positionV>
                <wp:extent cx="495300" cy="485775"/>
                <wp:effectExtent l="0" t="0" r="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FA1CEB" w14:textId="77777777" w:rsidR="00074A81" w:rsidRPr="004D2021" w:rsidRDefault="00074A81" w:rsidP="00074A81">
                            <w:pPr>
                              <w:bidi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E19B5" id="مربع نص 21" o:spid="_x0000_s1045" type="#_x0000_t202" style="position:absolute;left:0;text-align:left;margin-left:-12.8pt;margin-top:39.45pt;width:39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" filled="f" stroked="f" strokeweight=".5pt">
                <v:textbox>
                  <w:txbxContent>
                    <w:p w14:paraId="79FA1CEB" w14:textId="77777777" w:rsidR="00074A81" w:rsidRPr="004D2021" w:rsidRDefault="00074A81" w:rsidP="00074A81">
                      <w:pPr>
                        <w:bidi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3952" w:rsidRPr="00B63952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B63952" w:rsidRPr="00B63952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الثاني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: </w:t>
      </w:r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أ</w:t>
      </w:r>
      <w:proofErr w:type="gramEnd"/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</w:t>
      </w:r>
      <w:r w:rsidR="00B63952"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/ اختاري الإجابة الصحيحة من بين الإجابات </w:t>
      </w:r>
      <w:proofErr w:type="gramStart"/>
      <w:r w:rsidR="00B63952"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التالية :</w:t>
      </w:r>
      <w:proofErr w:type="gramEnd"/>
      <w:r w:rsidR="00154A5E"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                                                                   </w:t>
      </w:r>
      <w:bookmarkStart w:id="2" w:name="_Hlk22326088"/>
      <w:r w:rsidR="00154A5E" w:rsidRPr="00292E26">
        <w:rPr>
          <w:rFonts w:asciiTheme="minorHAnsi" w:eastAsiaTheme="minorHAnsi" w:hAnsiTheme="minorHAnsi" w:cstheme="minorBidi" w:hint="cs"/>
          <w:sz w:val="28"/>
          <w:szCs w:val="28"/>
          <w:rtl/>
        </w:rPr>
        <w:t>1</w:t>
      </w:r>
      <w:proofErr w:type="gramStart"/>
      <w:r w:rsidR="00154A5E" w:rsidRPr="00292E26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-  </w:t>
      </w:r>
      <w:r w:rsidR="00DA1084">
        <w:rPr>
          <w:rFonts w:asciiTheme="minorHAnsi" w:eastAsiaTheme="minorHAnsi" w:hAnsiTheme="minorHAnsi" w:cstheme="minorBidi" w:hint="cs"/>
          <w:sz w:val="28"/>
          <w:szCs w:val="28"/>
          <w:rtl/>
        </w:rPr>
        <w:t>اقرب</w:t>
      </w:r>
      <w:proofErr w:type="gramEnd"/>
      <w:r w:rsidR="00DA1084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الكواكب للشمس </w:t>
      </w:r>
      <w:proofErr w:type="gramStart"/>
      <w:r w:rsidR="00DA1084">
        <w:rPr>
          <w:rFonts w:asciiTheme="minorHAnsi" w:eastAsiaTheme="minorHAnsi" w:hAnsiTheme="minorHAnsi" w:cstheme="minorBidi" w:hint="cs"/>
          <w:sz w:val="28"/>
          <w:szCs w:val="28"/>
          <w:rtl/>
        </w:rPr>
        <w:t>هو :</w:t>
      </w:r>
      <w:proofErr w:type="gramEnd"/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131D3" w14:paraId="318276A5" w14:textId="77777777" w:rsidTr="00B63952">
        <w:tc>
          <w:tcPr>
            <w:tcW w:w="4261" w:type="dxa"/>
          </w:tcPr>
          <w:p w14:paraId="79B8BFC2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أ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الزهرة</w:t>
            </w:r>
          </w:p>
        </w:tc>
        <w:tc>
          <w:tcPr>
            <w:tcW w:w="4261" w:type="dxa"/>
          </w:tcPr>
          <w:p w14:paraId="3FA17E98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ب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المريخ</w:t>
            </w:r>
          </w:p>
        </w:tc>
      </w:tr>
      <w:tr w:rsidR="000131D3" w14:paraId="019B2126" w14:textId="77777777" w:rsidTr="00B63952">
        <w:trPr>
          <w:trHeight w:val="485"/>
        </w:trPr>
        <w:tc>
          <w:tcPr>
            <w:tcW w:w="4261" w:type="dxa"/>
          </w:tcPr>
          <w:p w14:paraId="750E6138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ج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عطارد</w:t>
            </w:r>
          </w:p>
        </w:tc>
        <w:tc>
          <w:tcPr>
            <w:tcW w:w="4261" w:type="dxa"/>
          </w:tcPr>
          <w:p w14:paraId="43B493E9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د 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الأرض</w:t>
            </w:r>
          </w:p>
        </w:tc>
      </w:tr>
    </w:tbl>
    <w:p w14:paraId="37535791" w14:textId="77777777" w:rsidR="00B63952" w:rsidRPr="00154A5E" w:rsidRDefault="00000000" w:rsidP="00292E26">
      <w:pPr>
        <w:tabs>
          <w:tab w:val="left" w:pos="183"/>
        </w:tabs>
        <w:bidi/>
        <w:ind w:left="-809" w:right="-1134"/>
        <w:rPr>
          <w:rFonts w:asciiTheme="minorHAnsi" w:eastAsiaTheme="minorHAnsi" w:hAnsiTheme="minorHAnsi" w:cstheme="minorBidi"/>
          <w:sz w:val="28"/>
          <w:szCs w:val="28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2- </w:t>
      </w:r>
      <w:r w:rsidR="00DA1084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البكري أحد العلماء الجغرافيين الذين كتبو في مجال </w:t>
      </w:r>
      <w:proofErr w:type="gramStart"/>
      <w:r w:rsidR="00DA1084">
        <w:rPr>
          <w:rFonts w:asciiTheme="minorHAnsi" w:eastAsiaTheme="minorHAnsi" w:hAnsiTheme="minorHAnsi" w:cstheme="minorBidi" w:hint="cs"/>
          <w:sz w:val="28"/>
          <w:szCs w:val="28"/>
          <w:rtl/>
        </w:rPr>
        <w:t>الجغرافيا :</w:t>
      </w:r>
      <w:proofErr w:type="gramEnd"/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131D3" w14:paraId="1B05663A" w14:textId="77777777" w:rsidTr="00912FC0">
        <w:tc>
          <w:tcPr>
            <w:tcW w:w="4261" w:type="dxa"/>
          </w:tcPr>
          <w:p w14:paraId="13532853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أ 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الفلكية</w:t>
            </w:r>
          </w:p>
        </w:tc>
        <w:tc>
          <w:tcPr>
            <w:tcW w:w="4261" w:type="dxa"/>
          </w:tcPr>
          <w:p w14:paraId="783EC480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ب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المناخية</w:t>
            </w:r>
          </w:p>
        </w:tc>
      </w:tr>
      <w:tr w:rsidR="000131D3" w14:paraId="5450566D" w14:textId="77777777" w:rsidTr="00912FC0">
        <w:trPr>
          <w:trHeight w:val="533"/>
        </w:trPr>
        <w:tc>
          <w:tcPr>
            <w:tcW w:w="4261" w:type="dxa"/>
          </w:tcPr>
          <w:p w14:paraId="392F7F22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ج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الإقليمية</w:t>
            </w:r>
          </w:p>
        </w:tc>
        <w:tc>
          <w:tcPr>
            <w:tcW w:w="4261" w:type="dxa"/>
          </w:tcPr>
          <w:p w14:paraId="6E2D20CD" w14:textId="77777777" w:rsidR="00B63952" w:rsidRDefault="00000000" w:rsidP="00B6395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د  )</w:t>
            </w:r>
            <w:proofErr w:type="gramEnd"/>
            <w:r w:rsidR="00DA1084">
              <w:rPr>
                <w:rFonts w:eastAsiaTheme="minorHAnsi" w:hint="cs"/>
                <w:sz w:val="28"/>
                <w:szCs w:val="28"/>
                <w:rtl/>
              </w:rPr>
              <w:t>البشرية</w:t>
            </w:r>
          </w:p>
        </w:tc>
      </w:tr>
    </w:tbl>
    <w:p w14:paraId="29107A7A" w14:textId="77777777" w:rsidR="00912FC0" w:rsidRPr="00292E26" w:rsidRDefault="00000000" w:rsidP="00292E26">
      <w:pPr>
        <w:pStyle w:val="a6"/>
        <w:numPr>
          <w:ilvl w:val="0"/>
          <w:numId w:val="16"/>
        </w:numPr>
        <w:bidi/>
        <w:ind w:left="-384" w:right="-1134"/>
        <w:rPr>
          <w:rFonts w:asciiTheme="minorHAnsi" w:eastAsiaTheme="minorHAnsi" w:hAnsiTheme="minorHAnsi" w:cstheme="minorBidi"/>
          <w:sz w:val="28"/>
          <w:szCs w:val="28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مؤلف كتاب صورة 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>الأرض :</w:t>
      </w:r>
      <w:proofErr w:type="gramEnd"/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131D3" w14:paraId="2A2D6225" w14:textId="77777777" w:rsidTr="00E968E4">
        <w:tc>
          <w:tcPr>
            <w:tcW w:w="4261" w:type="dxa"/>
          </w:tcPr>
          <w:p w14:paraId="78375CDB" w14:textId="77777777" w:rsidR="00912FC0" w:rsidRDefault="00000000" w:rsidP="00912FC0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أ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 xml:space="preserve">ابن حوقل </w:t>
            </w:r>
          </w:p>
        </w:tc>
        <w:tc>
          <w:tcPr>
            <w:tcW w:w="4261" w:type="dxa"/>
          </w:tcPr>
          <w:p w14:paraId="7EF222C9" w14:textId="77777777" w:rsidR="00912FC0" w:rsidRDefault="00000000" w:rsidP="00912FC0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ب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أبو الفداء</w:t>
            </w:r>
          </w:p>
        </w:tc>
      </w:tr>
      <w:tr w:rsidR="000131D3" w14:paraId="3C360D27" w14:textId="77777777" w:rsidTr="00F81043">
        <w:trPr>
          <w:trHeight w:val="484"/>
        </w:trPr>
        <w:tc>
          <w:tcPr>
            <w:tcW w:w="4261" w:type="dxa"/>
          </w:tcPr>
          <w:p w14:paraId="2A1AF94A" w14:textId="77777777" w:rsidR="00912FC0" w:rsidRDefault="00000000" w:rsidP="00912FC0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ج )</w:t>
            </w:r>
            <w:proofErr w:type="gramEnd"/>
            <w:r w:rsidR="00DA1084">
              <w:rPr>
                <w:rFonts w:eastAsiaTheme="minorHAnsi" w:hint="cs"/>
                <w:sz w:val="28"/>
                <w:szCs w:val="28"/>
                <w:rtl/>
              </w:rPr>
              <w:t xml:space="preserve"> المقدسي</w:t>
            </w:r>
          </w:p>
        </w:tc>
        <w:tc>
          <w:tcPr>
            <w:tcW w:w="4261" w:type="dxa"/>
          </w:tcPr>
          <w:p w14:paraId="67DA492C" w14:textId="77777777" w:rsidR="00912FC0" w:rsidRDefault="00000000" w:rsidP="00912FC0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د  )</w:t>
            </w:r>
            <w:proofErr w:type="gramEnd"/>
            <w:r w:rsidR="00DA1084">
              <w:rPr>
                <w:rFonts w:eastAsiaTheme="minorHAnsi" w:hint="cs"/>
                <w:sz w:val="28"/>
                <w:szCs w:val="28"/>
                <w:rtl/>
              </w:rPr>
              <w:t>البكري</w:t>
            </w:r>
          </w:p>
        </w:tc>
      </w:tr>
    </w:tbl>
    <w:p w14:paraId="00A367CA" w14:textId="77777777" w:rsidR="00E968E4" w:rsidRPr="00292E26" w:rsidRDefault="00000000" w:rsidP="00292E26">
      <w:pPr>
        <w:pStyle w:val="a6"/>
        <w:numPr>
          <w:ilvl w:val="0"/>
          <w:numId w:val="16"/>
        </w:numPr>
        <w:bidi/>
        <w:ind w:left="-384" w:right="-1134"/>
        <w:rPr>
          <w:rFonts w:asciiTheme="minorHAnsi" w:eastAsiaTheme="minorHAnsi" w:hAnsiTheme="minorHAnsi" w:cstheme="minorBidi"/>
          <w:sz w:val="28"/>
          <w:szCs w:val="28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النجم الذي يعد مركز المجموعة 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>بأسرها ,</w:t>
      </w:r>
      <w:proofErr w:type="gramEnd"/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وهو ذاتي الضوء</w:t>
      </w:r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131D3" w14:paraId="41CC756C" w14:textId="77777777" w:rsidTr="00E968E4">
        <w:tc>
          <w:tcPr>
            <w:tcW w:w="4261" w:type="dxa"/>
          </w:tcPr>
          <w:p w14:paraId="17D162F6" w14:textId="77777777" w:rsidR="00E968E4" w:rsidRDefault="00000000" w:rsidP="00E968E4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أ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الشمس</w:t>
            </w:r>
          </w:p>
        </w:tc>
        <w:tc>
          <w:tcPr>
            <w:tcW w:w="4261" w:type="dxa"/>
          </w:tcPr>
          <w:p w14:paraId="56CE4225" w14:textId="77777777" w:rsidR="00E968E4" w:rsidRDefault="00000000" w:rsidP="00E968E4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ب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الأرض</w:t>
            </w:r>
          </w:p>
        </w:tc>
      </w:tr>
      <w:tr w:rsidR="000131D3" w14:paraId="77AD20DE" w14:textId="77777777" w:rsidTr="00E968E4">
        <w:tc>
          <w:tcPr>
            <w:tcW w:w="4261" w:type="dxa"/>
          </w:tcPr>
          <w:p w14:paraId="5BC188A6" w14:textId="77777777" w:rsidR="00E968E4" w:rsidRDefault="00000000" w:rsidP="00E968E4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ج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القمر</w:t>
            </w:r>
          </w:p>
        </w:tc>
        <w:tc>
          <w:tcPr>
            <w:tcW w:w="4261" w:type="dxa"/>
          </w:tcPr>
          <w:p w14:paraId="2AA42F08" w14:textId="77777777" w:rsidR="00E968E4" w:rsidRDefault="00000000" w:rsidP="00E968E4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د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ا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لشهب</w:t>
            </w:r>
          </w:p>
        </w:tc>
      </w:tr>
    </w:tbl>
    <w:p w14:paraId="47D2D21E" w14:textId="77777777" w:rsidR="00400096" w:rsidRPr="00F81043" w:rsidRDefault="00000000" w:rsidP="00F81043">
      <w:pPr>
        <w:pStyle w:val="a6"/>
        <w:numPr>
          <w:ilvl w:val="0"/>
          <w:numId w:val="16"/>
        </w:numPr>
        <w:bidi/>
        <w:ind w:left="-242" w:hanging="426"/>
        <w:rPr>
          <w:rFonts w:asciiTheme="minorHAnsi" w:eastAsiaTheme="minorHAnsi" w:hAnsiTheme="minorHAnsi" w:cstheme="minorBidi"/>
          <w:sz w:val="28"/>
          <w:szCs w:val="28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يحدث اكتمال القمر 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>في :</w:t>
      </w:r>
      <w:proofErr w:type="gramEnd"/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131D3" w14:paraId="0D841B0F" w14:textId="77777777" w:rsidTr="00342CE0">
        <w:tc>
          <w:tcPr>
            <w:tcW w:w="4261" w:type="dxa"/>
          </w:tcPr>
          <w:p w14:paraId="7DD3B145" w14:textId="77777777" w:rsidR="00342CE0" w:rsidRDefault="00000000" w:rsidP="00342CE0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أ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</w:rPr>
              <w:t>أول شهر</w:t>
            </w:r>
          </w:p>
        </w:tc>
        <w:tc>
          <w:tcPr>
            <w:tcW w:w="4261" w:type="dxa"/>
          </w:tcPr>
          <w:p w14:paraId="3D44A53E" w14:textId="77777777" w:rsidR="00342CE0" w:rsidRDefault="00000000" w:rsidP="00342CE0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ب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ا</w:t>
            </w:r>
            <w:r w:rsidR="00B77971">
              <w:rPr>
                <w:rFonts w:eastAsiaTheme="minorHAnsi" w:hint="cs"/>
                <w:sz w:val="28"/>
                <w:szCs w:val="28"/>
                <w:rtl/>
              </w:rPr>
              <w:t>خر الشهر</w:t>
            </w:r>
          </w:p>
        </w:tc>
      </w:tr>
      <w:tr w:rsidR="000131D3" w14:paraId="00E5E4FF" w14:textId="77777777" w:rsidTr="00342CE0">
        <w:trPr>
          <w:trHeight w:val="375"/>
        </w:trPr>
        <w:tc>
          <w:tcPr>
            <w:tcW w:w="4261" w:type="dxa"/>
          </w:tcPr>
          <w:p w14:paraId="200ED8A1" w14:textId="77777777" w:rsidR="00342CE0" w:rsidRDefault="00000000" w:rsidP="00342CE0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ج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B77971">
              <w:rPr>
                <w:rFonts w:eastAsiaTheme="minorHAnsi" w:hint="cs"/>
                <w:sz w:val="28"/>
                <w:szCs w:val="28"/>
                <w:rtl/>
              </w:rPr>
              <w:t>نصف الشهر</w:t>
            </w:r>
          </w:p>
        </w:tc>
        <w:tc>
          <w:tcPr>
            <w:tcW w:w="4261" w:type="dxa"/>
          </w:tcPr>
          <w:p w14:paraId="74996B95" w14:textId="77777777" w:rsidR="00F81043" w:rsidRDefault="00000000" w:rsidP="00F81043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د )</w:t>
            </w:r>
            <w:proofErr w:type="gramEnd"/>
            <w:r w:rsidR="00B77971">
              <w:rPr>
                <w:rFonts w:eastAsiaTheme="minorHAnsi" w:hint="cs"/>
                <w:sz w:val="28"/>
                <w:szCs w:val="28"/>
                <w:rtl/>
              </w:rPr>
              <w:t xml:space="preserve"> لايكتمل</w:t>
            </w:r>
          </w:p>
          <w:p w14:paraId="3CC11DD4" w14:textId="77777777" w:rsidR="00F81043" w:rsidRDefault="00F81043" w:rsidP="00F81043">
            <w:pPr>
              <w:bidi/>
              <w:spacing w:after="0" w:line="240" w:lineRule="auto"/>
              <w:jc w:val="both"/>
              <w:rPr>
                <w:rFonts w:eastAsiaTheme="minorHAnsi"/>
                <w:sz w:val="28"/>
                <w:szCs w:val="28"/>
                <w:rtl/>
              </w:rPr>
            </w:pPr>
          </w:p>
          <w:p w14:paraId="57A21AAB" w14:textId="77777777" w:rsidR="00F81043" w:rsidRDefault="00F81043" w:rsidP="00F81043">
            <w:pPr>
              <w:bidi/>
              <w:spacing w:after="0" w:line="240" w:lineRule="auto"/>
              <w:jc w:val="both"/>
              <w:rPr>
                <w:rFonts w:eastAsiaTheme="minorHAnsi"/>
                <w:sz w:val="28"/>
                <w:szCs w:val="28"/>
                <w:rtl/>
              </w:rPr>
            </w:pPr>
          </w:p>
        </w:tc>
      </w:tr>
    </w:tbl>
    <w:bookmarkEnd w:id="2"/>
    <w:p w14:paraId="0E8EBA12" w14:textId="77777777" w:rsidR="00F81043" w:rsidRPr="00B77971" w:rsidRDefault="00000000" w:rsidP="00B77971">
      <w:pPr>
        <w:bidi/>
        <w:rPr>
          <w:rFonts w:asciiTheme="minorHAnsi" w:eastAsiaTheme="minorHAnsi" w:hAnsiTheme="minorHAnsi" w:cstheme="minorBidi"/>
          <w:sz w:val="28"/>
          <w:szCs w:val="28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>6-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>احد</w:t>
      </w:r>
      <w:proofErr w:type="gramEnd"/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العلوم الاتية ليس من من فروع الجغرافيا </w:t>
      </w:r>
      <w:proofErr w:type="gramStart"/>
      <w:r>
        <w:rPr>
          <w:rFonts w:asciiTheme="minorHAnsi" w:eastAsiaTheme="minorHAnsi" w:hAnsiTheme="minorHAnsi" w:cstheme="minorBidi" w:hint="cs"/>
          <w:sz w:val="28"/>
          <w:szCs w:val="28"/>
          <w:rtl/>
        </w:rPr>
        <w:t>الطبيعية :</w:t>
      </w:r>
      <w:proofErr w:type="gramEnd"/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131D3" w14:paraId="0104EB5F" w14:textId="77777777" w:rsidTr="00891583">
        <w:tc>
          <w:tcPr>
            <w:tcW w:w="4261" w:type="dxa"/>
          </w:tcPr>
          <w:p w14:paraId="1484F732" w14:textId="77777777" w:rsidR="00F81043" w:rsidRDefault="00000000" w:rsidP="00891583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أ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B77971">
              <w:rPr>
                <w:rFonts w:eastAsiaTheme="minorHAnsi" w:hint="cs"/>
                <w:sz w:val="28"/>
                <w:szCs w:val="28"/>
                <w:rtl/>
              </w:rPr>
              <w:t>الحيوية</w:t>
            </w:r>
          </w:p>
        </w:tc>
        <w:tc>
          <w:tcPr>
            <w:tcW w:w="4261" w:type="dxa"/>
          </w:tcPr>
          <w:p w14:paraId="4C0BF00C" w14:textId="77777777" w:rsidR="00F81043" w:rsidRDefault="00000000" w:rsidP="00891583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</w:rPr>
            </w:pPr>
            <w:proofErr w:type="gramStart"/>
            <w:r>
              <w:rPr>
                <w:rFonts w:eastAsiaTheme="minorHAnsi" w:hint="cs"/>
                <w:sz w:val="28"/>
                <w:szCs w:val="28"/>
                <w:rtl/>
              </w:rPr>
              <w:t>ب )</w:t>
            </w:r>
            <w:proofErr w:type="gramEnd"/>
            <w:r>
              <w:rPr>
                <w:rFonts w:eastAsiaTheme="minorHAnsi" w:hint="cs"/>
                <w:sz w:val="28"/>
                <w:szCs w:val="28"/>
                <w:rtl/>
              </w:rPr>
              <w:t xml:space="preserve"> </w:t>
            </w:r>
            <w:r w:rsidR="00E632A6">
              <w:rPr>
                <w:rFonts w:eastAsiaTheme="minorHAnsi" w:hint="cs"/>
                <w:sz w:val="28"/>
                <w:szCs w:val="28"/>
                <w:rtl/>
              </w:rPr>
              <w:t>ال</w:t>
            </w:r>
            <w:r w:rsidR="00B77971">
              <w:rPr>
                <w:rFonts w:eastAsiaTheme="minorHAnsi" w:hint="cs"/>
                <w:sz w:val="28"/>
                <w:szCs w:val="28"/>
                <w:rtl/>
              </w:rPr>
              <w:t>تربة</w:t>
            </w:r>
          </w:p>
        </w:tc>
      </w:tr>
      <w:tr w:rsidR="000131D3" w14:paraId="3F399A6F" w14:textId="77777777" w:rsidTr="00891583">
        <w:trPr>
          <w:trHeight w:val="485"/>
        </w:trPr>
        <w:tc>
          <w:tcPr>
            <w:tcW w:w="4261" w:type="dxa"/>
          </w:tcPr>
          <w:p w14:paraId="34C63FA1" w14:textId="77777777" w:rsidR="00F81043" w:rsidRPr="00B77971" w:rsidRDefault="00000000" w:rsidP="00891583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u w:val="single"/>
                <w:rtl/>
              </w:rPr>
            </w:pPr>
            <w:proofErr w:type="gramStart"/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>ج )</w:t>
            </w:r>
            <w:proofErr w:type="gramEnd"/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 xml:space="preserve"> </w:t>
            </w:r>
            <w:r w:rsidR="00B77971"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>النقل</w:t>
            </w:r>
          </w:p>
        </w:tc>
        <w:tc>
          <w:tcPr>
            <w:tcW w:w="4261" w:type="dxa"/>
          </w:tcPr>
          <w:p w14:paraId="3483CC19" w14:textId="77777777" w:rsidR="00F81043" w:rsidRPr="00B77971" w:rsidRDefault="00000000" w:rsidP="00891583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u w:val="single"/>
                <w:rtl/>
              </w:rPr>
            </w:pPr>
            <w:proofErr w:type="gramStart"/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>د  )</w:t>
            </w:r>
            <w:proofErr w:type="gramEnd"/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 xml:space="preserve"> </w:t>
            </w:r>
            <w:r w:rsidR="00E632A6"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>ا</w:t>
            </w:r>
            <w:r w:rsidR="00B77971"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 xml:space="preserve">المياه </w:t>
            </w:r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</w:rPr>
              <w:t xml:space="preserve">  </w:t>
            </w:r>
          </w:p>
        </w:tc>
      </w:tr>
    </w:tbl>
    <w:p w14:paraId="1FE67120" w14:textId="77777777" w:rsidR="00B77971" w:rsidRDefault="00B77971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</w:p>
    <w:p w14:paraId="668E9DDB" w14:textId="77777777" w:rsidR="00B77971" w:rsidRDefault="000000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الثالث :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أ/ اكتبي المصطلح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المناسب :</w:t>
      </w:r>
      <w:proofErr w:type="gramEnd"/>
    </w:p>
    <w:p w14:paraId="084AD478" w14:textId="77777777" w:rsidR="00B77971" w:rsidRDefault="000000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( الجغرافيا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/ المجرة / السُدم/ الأقمار/ الإقليم /كسوف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الشمس )</w:t>
      </w:r>
      <w:proofErr w:type="gramEnd"/>
    </w:p>
    <w:p w14:paraId="39C5C760" w14:textId="77777777" w:rsidR="00B77971" w:rsidRDefault="000000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1-احتجاب ضوء الشمس بسبب وقوع القمر بين الشمس والأرض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(  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          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737E8829" w14:textId="77777777" w:rsidR="00B77971" w:rsidRDefault="00000000" w:rsidP="00413D00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2-وحدة او مساحة من الإرض ذات خصائص معينة 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تُكسبها التجانس داخلياً </w:t>
      </w:r>
      <w:proofErr w:type="gramStart"/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(  </w:t>
      </w:r>
      <w:proofErr w:type="gramEnd"/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     </w:t>
      </w:r>
      <w:proofErr w:type="gramStart"/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583A8860" w14:textId="77777777" w:rsidR="00413D00" w:rsidRDefault="000000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3- علم الكتابة على الأرض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(  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588EB1E6" w14:textId="77777777" w:rsidR="00413D00" w:rsidRDefault="000000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4-مجموعة هائلة من النجوم والإقمار والمذنبات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والسدم.(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    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754BBB63" w14:textId="77777777" w:rsidR="00413D00" w:rsidRDefault="000000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5-هي الأجرام التي تتبع الكواكب وتدور في أفلاك خاصة حولها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(  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7560C850" w14:textId="77777777" w:rsidR="00413D00" w:rsidRPr="00B77971" w:rsidRDefault="00413D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</w:p>
    <w:p w14:paraId="1CF18EF0" w14:textId="77777777" w:rsidR="00074A81" w:rsidRDefault="00000000" w:rsidP="00074A81">
      <w:pPr>
        <w:bidi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  <w:r w:rsidRPr="001D5BA5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9A75E0" wp14:editId="52A8E41F">
                <wp:simplePos x="0" y="0"/>
                <wp:positionH relativeFrom="column">
                  <wp:posOffset>-219710</wp:posOffset>
                </wp:positionH>
                <wp:positionV relativeFrom="paragraph">
                  <wp:posOffset>77470</wp:posOffset>
                </wp:positionV>
                <wp:extent cx="495300" cy="485775"/>
                <wp:effectExtent l="0" t="0" r="0" b="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3BD763" w14:textId="77777777" w:rsidR="001D5BA5" w:rsidRPr="004D2021" w:rsidRDefault="001D5BA5" w:rsidP="001D5BA5">
                            <w:pPr>
                              <w:bidi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75E0" id="مربع نص 24" o:spid="_x0000_s1046" type="#_x0000_t202" style="position:absolute;left:0;text-align:left;margin-left:-17.3pt;margin-top:6.1pt;width:39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" filled="f" stroked="f" strokeweight=".5pt">
                <v:textbox>
                  <w:txbxContent>
                    <w:p w14:paraId="733BD763" w14:textId="77777777" w:rsidR="001D5BA5" w:rsidRPr="004D2021" w:rsidRDefault="001D5BA5" w:rsidP="001D5BA5">
                      <w:pPr>
                        <w:bidi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4A81" w:rsidRPr="00074A81">
        <w:rPr>
          <w:rFonts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44599F" wp14:editId="3D2EF2DE">
                <wp:simplePos x="0" y="0"/>
                <wp:positionH relativeFrom="column">
                  <wp:posOffset>-180975</wp:posOffset>
                </wp:positionH>
                <wp:positionV relativeFrom="paragraph">
                  <wp:posOffset>2085340</wp:posOffset>
                </wp:positionV>
                <wp:extent cx="2057400" cy="800100"/>
                <wp:effectExtent l="0" t="0" r="0" b="0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BE429" w14:textId="77777777" w:rsidR="00615613" w:rsidRPr="00615613" w:rsidRDefault="00000000" w:rsidP="00066D1B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32"/>
                                <w:szCs w:val="32"/>
                                <w:rtl/>
                              </w:rPr>
                            </w:pPr>
                            <w:r w:rsidRPr="00615613"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</w:rPr>
                              <w:t>تمنياتي لكن بالتوفيق</w:t>
                            </w:r>
                          </w:p>
                          <w:p w14:paraId="6E2CB1FD" w14:textId="77777777" w:rsidR="00615613" w:rsidRPr="00615613" w:rsidRDefault="00000000" w:rsidP="00066D1B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32"/>
                                <w:szCs w:val="32"/>
                              </w:rPr>
                            </w:pPr>
                            <w:r w:rsidRPr="00615613"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</w:rPr>
                              <w:t xml:space="preserve">معلمة المادة / </w:t>
                            </w:r>
                            <w:r w:rsidR="00413D00"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</w:rPr>
                              <w:t xml:space="preserve">سلمى الشمري </w:t>
                            </w:r>
                            <w:r w:rsidR="00413D00" w:rsidRPr="00413D00">
                              <w:rPr>
                                <w:rFonts w:ascii="Segoe UI Emoji" w:eastAsia="Segoe UI Emoji" w:hAnsi="Segoe UI Emoji" w:cs="Segoe UI Emoji"/>
                                <w:sz w:val="32"/>
                                <w:szCs w:val="32"/>
                                <w:rtl/>
                              </w:rPr>
                              <w:t>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4599F" id="مربع نص 13" o:spid="_x0000_s1047" type="#_x0000_t202" style="position:absolute;left:0;text-align:left;margin-left:-14.25pt;margin-top:164.2pt;width:162pt;height:6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" filled="f" stroked="f" strokeweight=".5pt">
                <v:textbox>
                  <w:txbxContent>
                    <w:p w14:paraId="27BBE429" w14:textId="77777777" w:rsidR="00615613" w:rsidRPr="00615613" w:rsidRDefault="00000000" w:rsidP="00066D1B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32"/>
                          <w:szCs w:val="32"/>
                          <w:rtl/>
                        </w:rPr>
                      </w:pPr>
                      <w:r w:rsidRPr="00615613"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</w:rPr>
                        <w:t>تمنياتي لكن بالتوفيق</w:t>
                      </w:r>
                    </w:p>
                    <w:p w14:paraId="6E2CB1FD" w14:textId="77777777" w:rsidR="00615613" w:rsidRPr="00615613" w:rsidRDefault="00000000" w:rsidP="00066D1B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32"/>
                          <w:szCs w:val="32"/>
                        </w:rPr>
                      </w:pPr>
                      <w:r w:rsidRPr="00615613"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</w:rPr>
                        <w:t xml:space="preserve">معلمة المادة / </w:t>
                      </w:r>
                      <w:r w:rsidR="00413D00"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</w:rPr>
                        <w:t xml:space="preserve">سلمى الشمري </w:t>
                      </w:r>
                      <w:r w:rsidR="00413D00" w:rsidRPr="00413D00">
                        <w:rPr>
                          <w:rFonts w:ascii="Segoe UI Emoji" w:eastAsia="Segoe UI Emoji" w:hAnsi="Segoe UI Emoji" w:cs="Segoe UI Emoji"/>
                          <w:sz w:val="32"/>
                          <w:szCs w:val="32"/>
                          <w:rtl/>
                        </w:rPr>
                        <w:t>😊</w:t>
                      </w:r>
                    </w:p>
                  </w:txbxContent>
                </v:textbox>
              </v:shape>
            </w:pict>
          </mc:Fallback>
        </mc:AlternateConten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عددي </w:t>
      </w:r>
      <w:proofErr w:type="gramStart"/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ابرز</w:t>
      </w:r>
      <w:proofErr w:type="gramEnd"/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فروع الجغرافيا </w:t>
      </w:r>
      <w:proofErr w:type="gramStart"/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البشرية </w:t>
      </w:r>
      <w:r w:rsidR="00074A81"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؟</w:t>
      </w:r>
      <w:proofErr w:type="gramEnd"/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3 فقط</w:t>
      </w:r>
    </w:p>
    <w:p w14:paraId="7A0559FC" w14:textId="77777777" w:rsidR="00074A81" w:rsidRDefault="00000000" w:rsidP="00074A81">
      <w:pPr>
        <w:bidi/>
        <w:ind w:right="284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.....................................................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bookmarkStart w:id="3" w:name="_Hlk145172977"/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...................................................</w:t>
      </w:r>
      <w:bookmarkEnd w:id="3"/>
      <w:r w:rsidR="00413D00" w:rsidRP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413D00"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...................................................</w:t>
      </w:r>
    </w:p>
    <w:p w14:paraId="3A5A1FB8" w14:textId="77777777" w:rsidR="00413D00" w:rsidRDefault="00413D00" w:rsidP="00074A81">
      <w:pPr>
        <w:bidi/>
        <w:ind w:right="284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</w:p>
    <w:p w14:paraId="2E7FA365" w14:textId="77777777" w:rsidR="00413D00" w:rsidRPr="00074A81" w:rsidRDefault="00413D00" w:rsidP="00074A81">
      <w:pPr>
        <w:bidi/>
        <w:ind w:right="284"/>
        <w:rPr>
          <w:rFonts w:asciiTheme="minorHAnsi" w:eastAsiaTheme="minorHAnsi" w:hAnsiTheme="minorHAnsi" w:cstheme="minorBidi"/>
          <w:b/>
          <w:bCs/>
          <w:sz w:val="28"/>
          <w:szCs w:val="28"/>
        </w:rPr>
      </w:pPr>
    </w:p>
    <w:sectPr w:rsidR="00413D00" w:rsidRPr="00074A81" w:rsidSect="00F81043">
      <w:pgSz w:w="11906" w:h="16838"/>
      <w:pgMar w:top="993" w:right="1700" w:bottom="1440" w:left="1276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ArabicUIText-Regular">
    <w:altName w:val="Times New Roman"/>
    <w:charset w:val="00"/>
    <w:family w:val="roman"/>
    <w:pitch w:val="default"/>
  </w:font>
  <w:font w:name=".Arabic UI Text">
    <w:altName w:val="Arial"/>
    <w:panose1 w:val="00000000000000000000"/>
    <w:charset w:val="00"/>
    <w:family w:val="roman"/>
    <w:notTrueType/>
    <w:pitch w:val="default"/>
  </w:font>
  <w:font w:name="Amiri">
    <w:altName w:val="Arial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ef Ruqaa">
    <w:altName w:val="Times New Roman"/>
    <w:panose1 w:val="02000503000000000000"/>
    <w:charset w:val="B2"/>
    <w:family w:val="auto"/>
    <w:pitch w:val="variable"/>
    <w:sig w:usb0="8000206F" w:usb1="8000004B" w:usb2="00000000" w:usb3="00000000" w:csb0="00000041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ultan bol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1DA"/>
    <w:multiLevelType w:val="hybridMultilevel"/>
    <w:tmpl w:val="A718DAEA"/>
    <w:lvl w:ilvl="0" w:tplc="14F66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8FC4DC4" w:tentative="1">
      <w:start w:val="1"/>
      <w:numFmt w:val="lowerLetter"/>
      <w:lvlText w:val="%2."/>
      <w:lvlJc w:val="left"/>
      <w:pPr>
        <w:ind w:left="1080" w:hanging="360"/>
      </w:pPr>
    </w:lvl>
    <w:lvl w:ilvl="2" w:tplc="EB9C86E0" w:tentative="1">
      <w:start w:val="1"/>
      <w:numFmt w:val="lowerRoman"/>
      <w:lvlText w:val="%3."/>
      <w:lvlJc w:val="right"/>
      <w:pPr>
        <w:ind w:left="1800" w:hanging="180"/>
      </w:pPr>
    </w:lvl>
    <w:lvl w:ilvl="3" w:tplc="CE96E274" w:tentative="1">
      <w:start w:val="1"/>
      <w:numFmt w:val="decimal"/>
      <w:lvlText w:val="%4."/>
      <w:lvlJc w:val="left"/>
      <w:pPr>
        <w:ind w:left="2520" w:hanging="360"/>
      </w:pPr>
    </w:lvl>
    <w:lvl w:ilvl="4" w:tplc="3FB0B6A4" w:tentative="1">
      <w:start w:val="1"/>
      <w:numFmt w:val="lowerLetter"/>
      <w:lvlText w:val="%5."/>
      <w:lvlJc w:val="left"/>
      <w:pPr>
        <w:ind w:left="3240" w:hanging="360"/>
      </w:pPr>
    </w:lvl>
    <w:lvl w:ilvl="5" w:tplc="27847238" w:tentative="1">
      <w:start w:val="1"/>
      <w:numFmt w:val="lowerRoman"/>
      <w:lvlText w:val="%6."/>
      <w:lvlJc w:val="right"/>
      <w:pPr>
        <w:ind w:left="3960" w:hanging="180"/>
      </w:pPr>
    </w:lvl>
    <w:lvl w:ilvl="6" w:tplc="3CC6CCAE" w:tentative="1">
      <w:start w:val="1"/>
      <w:numFmt w:val="decimal"/>
      <w:lvlText w:val="%7."/>
      <w:lvlJc w:val="left"/>
      <w:pPr>
        <w:ind w:left="4680" w:hanging="360"/>
      </w:pPr>
    </w:lvl>
    <w:lvl w:ilvl="7" w:tplc="BB6488C0" w:tentative="1">
      <w:start w:val="1"/>
      <w:numFmt w:val="lowerLetter"/>
      <w:lvlText w:val="%8."/>
      <w:lvlJc w:val="left"/>
      <w:pPr>
        <w:ind w:left="5400" w:hanging="360"/>
      </w:pPr>
    </w:lvl>
    <w:lvl w:ilvl="8" w:tplc="9580BBE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157B9"/>
    <w:multiLevelType w:val="hybridMultilevel"/>
    <w:tmpl w:val="3FF059AE"/>
    <w:lvl w:ilvl="0" w:tplc="BD4C9ED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8E2A904" w:tentative="1">
      <w:start w:val="1"/>
      <w:numFmt w:val="lowerLetter"/>
      <w:lvlText w:val="%2."/>
      <w:lvlJc w:val="left"/>
      <w:pPr>
        <w:ind w:left="1440" w:hanging="360"/>
      </w:pPr>
    </w:lvl>
    <w:lvl w:ilvl="2" w:tplc="8DD6DE96" w:tentative="1">
      <w:start w:val="1"/>
      <w:numFmt w:val="lowerRoman"/>
      <w:lvlText w:val="%3."/>
      <w:lvlJc w:val="right"/>
      <w:pPr>
        <w:ind w:left="2160" w:hanging="180"/>
      </w:pPr>
    </w:lvl>
    <w:lvl w:ilvl="3" w:tplc="D95AF74C" w:tentative="1">
      <w:start w:val="1"/>
      <w:numFmt w:val="decimal"/>
      <w:lvlText w:val="%4."/>
      <w:lvlJc w:val="left"/>
      <w:pPr>
        <w:ind w:left="2880" w:hanging="360"/>
      </w:pPr>
    </w:lvl>
    <w:lvl w:ilvl="4" w:tplc="DAB04A00" w:tentative="1">
      <w:start w:val="1"/>
      <w:numFmt w:val="lowerLetter"/>
      <w:lvlText w:val="%5."/>
      <w:lvlJc w:val="left"/>
      <w:pPr>
        <w:ind w:left="3600" w:hanging="360"/>
      </w:pPr>
    </w:lvl>
    <w:lvl w:ilvl="5" w:tplc="45D0CB18" w:tentative="1">
      <w:start w:val="1"/>
      <w:numFmt w:val="lowerRoman"/>
      <w:lvlText w:val="%6."/>
      <w:lvlJc w:val="right"/>
      <w:pPr>
        <w:ind w:left="4320" w:hanging="180"/>
      </w:pPr>
    </w:lvl>
    <w:lvl w:ilvl="6" w:tplc="CD1AF638" w:tentative="1">
      <w:start w:val="1"/>
      <w:numFmt w:val="decimal"/>
      <w:lvlText w:val="%7."/>
      <w:lvlJc w:val="left"/>
      <w:pPr>
        <w:ind w:left="5040" w:hanging="360"/>
      </w:pPr>
    </w:lvl>
    <w:lvl w:ilvl="7" w:tplc="7376EB6A" w:tentative="1">
      <w:start w:val="1"/>
      <w:numFmt w:val="lowerLetter"/>
      <w:lvlText w:val="%8."/>
      <w:lvlJc w:val="left"/>
      <w:pPr>
        <w:ind w:left="5760" w:hanging="360"/>
      </w:pPr>
    </w:lvl>
    <w:lvl w:ilvl="8" w:tplc="D0DE9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F0708"/>
    <w:multiLevelType w:val="hybridMultilevel"/>
    <w:tmpl w:val="E4A6595A"/>
    <w:lvl w:ilvl="0" w:tplc="D6BC8124">
      <w:start w:val="1"/>
      <w:numFmt w:val="decimal"/>
      <w:lvlText w:val="%1-"/>
      <w:lvlJc w:val="left"/>
      <w:pPr>
        <w:ind w:left="1165" w:hanging="360"/>
      </w:pPr>
      <w:rPr>
        <w:rFonts w:hint="default"/>
      </w:rPr>
    </w:lvl>
    <w:lvl w:ilvl="1" w:tplc="C57A8C06" w:tentative="1">
      <w:start w:val="1"/>
      <w:numFmt w:val="lowerLetter"/>
      <w:lvlText w:val="%2."/>
      <w:lvlJc w:val="left"/>
      <w:pPr>
        <w:ind w:left="1885" w:hanging="360"/>
      </w:pPr>
    </w:lvl>
    <w:lvl w:ilvl="2" w:tplc="49C45442" w:tentative="1">
      <w:start w:val="1"/>
      <w:numFmt w:val="lowerRoman"/>
      <w:lvlText w:val="%3."/>
      <w:lvlJc w:val="right"/>
      <w:pPr>
        <w:ind w:left="2605" w:hanging="180"/>
      </w:pPr>
    </w:lvl>
    <w:lvl w:ilvl="3" w:tplc="F8709EB6" w:tentative="1">
      <w:start w:val="1"/>
      <w:numFmt w:val="decimal"/>
      <w:lvlText w:val="%4."/>
      <w:lvlJc w:val="left"/>
      <w:pPr>
        <w:ind w:left="3325" w:hanging="360"/>
      </w:pPr>
    </w:lvl>
    <w:lvl w:ilvl="4" w:tplc="50F2BA60" w:tentative="1">
      <w:start w:val="1"/>
      <w:numFmt w:val="lowerLetter"/>
      <w:lvlText w:val="%5."/>
      <w:lvlJc w:val="left"/>
      <w:pPr>
        <w:ind w:left="4045" w:hanging="360"/>
      </w:pPr>
    </w:lvl>
    <w:lvl w:ilvl="5" w:tplc="9D880064" w:tentative="1">
      <w:start w:val="1"/>
      <w:numFmt w:val="lowerRoman"/>
      <w:lvlText w:val="%6."/>
      <w:lvlJc w:val="right"/>
      <w:pPr>
        <w:ind w:left="4765" w:hanging="180"/>
      </w:pPr>
    </w:lvl>
    <w:lvl w:ilvl="6" w:tplc="53ECE864" w:tentative="1">
      <w:start w:val="1"/>
      <w:numFmt w:val="decimal"/>
      <w:lvlText w:val="%7."/>
      <w:lvlJc w:val="left"/>
      <w:pPr>
        <w:ind w:left="5485" w:hanging="360"/>
      </w:pPr>
    </w:lvl>
    <w:lvl w:ilvl="7" w:tplc="DA0690A2" w:tentative="1">
      <w:start w:val="1"/>
      <w:numFmt w:val="lowerLetter"/>
      <w:lvlText w:val="%8."/>
      <w:lvlJc w:val="left"/>
      <w:pPr>
        <w:ind w:left="6205" w:hanging="360"/>
      </w:pPr>
    </w:lvl>
    <w:lvl w:ilvl="8" w:tplc="FA58CEB8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3" w15:restartNumberingAfterBreak="0">
    <w:nsid w:val="16B42989"/>
    <w:multiLevelType w:val="hybridMultilevel"/>
    <w:tmpl w:val="5F0811CC"/>
    <w:lvl w:ilvl="0" w:tplc="0B5C1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B0CB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A215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D2C7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01D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8824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082B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3A26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5A35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945F3"/>
    <w:multiLevelType w:val="hybridMultilevel"/>
    <w:tmpl w:val="96DAD218"/>
    <w:lvl w:ilvl="0" w:tplc="9894E3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BD00EE2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BEE4930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70891EA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7A2CD8C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310678A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B80AC7F4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8AA430CE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AD9E069E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F177092"/>
    <w:multiLevelType w:val="hybridMultilevel"/>
    <w:tmpl w:val="5F4682BE"/>
    <w:lvl w:ilvl="0" w:tplc="CD327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9180ABE" w:tentative="1">
      <w:start w:val="1"/>
      <w:numFmt w:val="lowerLetter"/>
      <w:lvlText w:val="%2."/>
      <w:lvlJc w:val="left"/>
      <w:pPr>
        <w:ind w:left="1440" w:hanging="360"/>
      </w:pPr>
    </w:lvl>
    <w:lvl w:ilvl="2" w:tplc="7156771A" w:tentative="1">
      <w:start w:val="1"/>
      <w:numFmt w:val="lowerRoman"/>
      <w:lvlText w:val="%3."/>
      <w:lvlJc w:val="right"/>
      <w:pPr>
        <w:ind w:left="2160" w:hanging="180"/>
      </w:pPr>
    </w:lvl>
    <w:lvl w:ilvl="3" w:tplc="9B021B6A" w:tentative="1">
      <w:start w:val="1"/>
      <w:numFmt w:val="decimal"/>
      <w:lvlText w:val="%4."/>
      <w:lvlJc w:val="left"/>
      <w:pPr>
        <w:ind w:left="2880" w:hanging="360"/>
      </w:pPr>
    </w:lvl>
    <w:lvl w:ilvl="4" w:tplc="F5D6B3B2" w:tentative="1">
      <w:start w:val="1"/>
      <w:numFmt w:val="lowerLetter"/>
      <w:lvlText w:val="%5."/>
      <w:lvlJc w:val="left"/>
      <w:pPr>
        <w:ind w:left="3600" w:hanging="360"/>
      </w:pPr>
    </w:lvl>
    <w:lvl w:ilvl="5" w:tplc="3A10CA34" w:tentative="1">
      <w:start w:val="1"/>
      <w:numFmt w:val="lowerRoman"/>
      <w:lvlText w:val="%6."/>
      <w:lvlJc w:val="right"/>
      <w:pPr>
        <w:ind w:left="4320" w:hanging="180"/>
      </w:pPr>
    </w:lvl>
    <w:lvl w:ilvl="6" w:tplc="E5241770" w:tentative="1">
      <w:start w:val="1"/>
      <w:numFmt w:val="decimal"/>
      <w:lvlText w:val="%7."/>
      <w:lvlJc w:val="left"/>
      <w:pPr>
        <w:ind w:left="5040" w:hanging="360"/>
      </w:pPr>
    </w:lvl>
    <w:lvl w:ilvl="7" w:tplc="98384AEE" w:tentative="1">
      <w:start w:val="1"/>
      <w:numFmt w:val="lowerLetter"/>
      <w:lvlText w:val="%8."/>
      <w:lvlJc w:val="left"/>
      <w:pPr>
        <w:ind w:left="5760" w:hanging="360"/>
      </w:pPr>
    </w:lvl>
    <w:lvl w:ilvl="8" w:tplc="E6EA2B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E6959"/>
    <w:multiLevelType w:val="hybridMultilevel"/>
    <w:tmpl w:val="85A6C9B4"/>
    <w:lvl w:ilvl="0" w:tplc="D54ED1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9A414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FC2D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C6C4C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C847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93E0BB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DC50F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B3078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D866F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DE5FAB"/>
    <w:multiLevelType w:val="hybridMultilevel"/>
    <w:tmpl w:val="ACD6FBF4"/>
    <w:lvl w:ilvl="0" w:tplc="DC4A7E66">
      <w:start w:val="1"/>
      <w:numFmt w:val="decimal"/>
      <w:lvlText w:val="%1-"/>
      <w:lvlJc w:val="left"/>
      <w:pPr>
        <w:ind w:left="1165" w:hanging="360"/>
      </w:pPr>
      <w:rPr>
        <w:rFonts w:hint="default"/>
      </w:rPr>
    </w:lvl>
    <w:lvl w:ilvl="1" w:tplc="A8AA2D5A" w:tentative="1">
      <w:start w:val="1"/>
      <w:numFmt w:val="lowerLetter"/>
      <w:lvlText w:val="%2."/>
      <w:lvlJc w:val="left"/>
      <w:pPr>
        <w:ind w:left="1885" w:hanging="360"/>
      </w:pPr>
    </w:lvl>
    <w:lvl w:ilvl="2" w:tplc="2FA8AAE0" w:tentative="1">
      <w:start w:val="1"/>
      <w:numFmt w:val="lowerRoman"/>
      <w:lvlText w:val="%3."/>
      <w:lvlJc w:val="right"/>
      <w:pPr>
        <w:ind w:left="2605" w:hanging="180"/>
      </w:pPr>
    </w:lvl>
    <w:lvl w:ilvl="3" w:tplc="F1A49F92" w:tentative="1">
      <w:start w:val="1"/>
      <w:numFmt w:val="decimal"/>
      <w:lvlText w:val="%4."/>
      <w:lvlJc w:val="left"/>
      <w:pPr>
        <w:ind w:left="3325" w:hanging="360"/>
      </w:pPr>
    </w:lvl>
    <w:lvl w:ilvl="4" w:tplc="3C26DA0E" w:tentative="1">
      <w:start w:val="1"/>
      <w:numFmt w:val="lowerLetter"/>
      <w:lvlText w:val="%5."/>
      <w:lvlJc w:val="left"/>
      <w:pPr>
        <w:ind w:left="4045" w:hanging="360"/>
      </w:pPr>
    </w:lvl>
    <w:lvl w:ilvl="5" w:tplc="FF40FF8E" w:tentative="1">
      <w:start w:val="1"/>
      <w:numFmt w:val="lowerRoman"/>
      <w:lvlText w:val="%6."/>
      <w:lvlJc w:val="right"/>
      <w:pPr>
        <w:ind w:left="4765" w:hanging="180"/>
      </w:pPr>
    </w:lvl>
    <w:lvl w:ilvl="6" w:tplc="B8AC43D2" w:tentative="1">
      <w:start w:val="1"/>
      <w:numFmt w:val="decimal"/>
      <w:lvlText w:val="%7."/>
      <w:lvlJc w:val="left"/>
      <w:pPr>
        <w:ind w:left="5485" w:hanging="360"/>
      </w:pPr>
    </w:lvl>
    <w:lvl w:ilvl="7" w:tplc="4670C72C" w:tentative="1">
      <w:start w:val="1"/>
      <w:numFmt w:val="lowerLetter"/>
      <w:lvlText w:val="%8."/>
      <w:lvlJc w:val="left"/>
      <w:pPr>
        <w:ind w:left="6205" w:hanging="360"/>
      </w:pPr>
    </w:lvl>
    <w:lvl w:ilvl="8" w:tplc="7E2A84AA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8" w15:restartNumberingAfterBreak="0">
    <w:nsid w:val="43C821E6"/>
    <w:multiLevelType w:val="hybridMultilevel"/>
    <w:tmpl w:val="87A8B2CC"/>
    <w:lvl w:ilvl="0" w:tplc="AC84FA10">
      <w:start w:val="1"/>
      <w:numFmt w:val="decimal"/>
      <w:lvlText w:val="%1."/>
      <w:lvlJc w:val="left"/>
      <w:pPr>
        <w:ind w:left="720" w:hanging="360"/>
      </w:pPr>
    </w:lvl>
    <w:lvl w:ilvl="1" w:tplc="BC14D1A0" w:tentative="1">
      <w:start w:val="1"/>
      <w:numFmt w:val="lowerLetter"/>
      <w:lvlText w:val="%2."/>
      <w:lvlJc w:val="left"/>
      <w:pPr>
        <w:ind w:left="1440" w:hanging="360"/>
      </w:pPr>
    </w:lvl>
    <w:lvl w:ilvl="2" w:tplc="67FCB3C0" w:tentative="1">
      <w:start w:val="1"/>
      <w:numFmt w:val="lowerRoman"/>
      <w:lvlText w:val="%3."/>
      <w:lvlJc w:val="right"/>
      <w:pPr>
        <w:ind w:left="2160" w:hanging="180"/>
      </w:pPr>
    </w:lvl>
    <w:lvl w:ilvl="3" w:tplc="8222D8C4" w:tentative="1">
      <w:start w:val="1"/>
      <w:numFmt w:val="decimal"/>
      <w:lvlText w:val="%4."/>
      <w:lvlJc w:val="left"/>
      <w:pPr>
        <w:ind w:left="2880" w:hanging="360"/>
      </w:pPr>
    </w:lvl>
    <w:lvl w:ilvl="4" w:tplc="8190CEF8" w:tentative="1">
      <w:start w:val="1"/>
      <w:numFmt w:val="lowerLetter"/>
      <w:lvlText w:val="%5."/>
      <w:lvlJc w:val="left"/>
      <w:pPr>
        <w:ind w:left="3600" w:hanging="360"/>
      </w:pPr>
    </w:lvl>
    <w:lvl w:ilvl="5" w:tplc="AE00A210" w:tentative="1">
      <w:start w:val="1"/>
      <w:numFmt w:val="lowerRoman"/>
      <w:lvlText w:val="%6."/>
      <w:lvlJc w:val="right"/>
      <w:pPr>
        <w:ind w:left="4320" w:hanging="180"/>
      </w:pPr>
    </w:lvl>
    <w:lvl w:ilvl="6" w:tplc="E03848D4" w:tentative="1">
      <w:start w:val="1"/>
      <w:numFmt w:val="decimal"/>
      <w:lvlText w:val="%7."/>
      <w:lvlJc w:val="left"/>
      <w:pPr>
        <w:ind w:left="5040" w:hanging="360"/>
      </w:pPr>
    </w:lvl>
    <w:lvl w:ilvl="7" w:tplc="77FC717A" w:tentative="1">
      <w:start w:val="1"/>
      <w:numFmt w:val="lowerLetter"/>
      <w:lvlText w:val="%8."/>
      <w:lvlJc w:val="left"/>
      <w:pPr>
        <w:ind w:left="5760" w:hanging="360"/>
      </w:pPr>
    </w:lvl>
    <w:lvl w:ilvl="8" w:tplc="EBE070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D248E"/>
    <w:multiLevelType w:val="hybridMultilevel"/>
    <w:tmpl w:val="86A62194"/>
    <w:lvl w:ilvl="0" w:tplc="3F644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CC9C22" w:tentative="1">
      <w:start w:val="1"/>
      <w:numFmt w:val="lowerLetter"/>
      <w:lvlText w:val="%2."/>
      <w:lvlJc w:val="left"/>
      <w:pPr>
        <w:ind w:left="1440" w:hanging="360"/>
      </w:pPr>
    </w:lvl>
    <w:lvl w:ilvl="2" w:tplc="71C4CEFC" w:tentative="1">
      <w:start w:val="1"/>
      <w:numFmt w:val="lowerRoman"/>
      <w:lvlText w:val="%3."/>
      <w:lvlJc w:val="right"/>
      <w:pPr>
        <w:ind w:left="2160" w:hanging="180"/>
      </w:pPr>
    </w:lvl>
    <w:lvl w:ilvl="3" w:tplc="529EECBC" w:tentative="1">
      <w:start w:val="1"/>
      <w:numFmt w:val="decimal"/>
      <w:lvlText w:val="%4."/>
      <w:lvlJc w:val="left"/>
      <w:pPr>
        <w:ind w:left="2880" w:hanging="360"/>
      </w:pPr>
    </w:lvl>
    <w:lvl w:ilvl="4" w:tplc="ACB064F4" w:tentative="1">
      <w:start w:val="1"/>
      <w:numFmt w:val="lowerLetter"/>
      <w:lvlText w:val="%5."/>
      <w:lvlJc w:val="left"/>
      <w:pPr>
        <w:ind w:left="3600" w:hanging="360"/>
      </w:pPr>
    </w:lvl>
    <w:lvl w:ilvl="5" w:tplc="766EE186" w:tentative="1">
      <w:start w:val="1"/>
      <w:numFmt w:val="lowerRoman"/>
      <w:lvlText w:val="%6."/>
      <w:lvlJc w:val="right"/>
      <w:pPr>
        <w:ind w:left="4320" w:hanging="180"/>
      </w:pPr>
    </w:lvl>
    <w:lvl w:ilvl="6" w:tplc="84622E9A" w:tentative="1">
      <w:start w:val="1"/>
      <w:numFmt w:val="decimal"/>
      <w:lvlText w:val="%7."/>
      <w:lvlJc w:val="left"/>
      <w:pPr>
        <w:ind w:left="5040" w:hanging="360"/>
      </w:pPr>
    </w:lvl>
    <w:lvl w:ilvl="7" w:tplc="341C9CDC" w:tentative="1">
      <w:start w:val="1"/>
      <w:numFmt w:val="lowerLetter"/>
      <w:lvlText w:val="%8."/>
      <w:lvlJc w:val="left"/>
      <w:pPr>
        <w:ind w:left="5760" w:hanging="360"/>
      </w:pPr>
    </w:lvl>
    <w:lvl w:ilvl="8" w:tplc="44D4C7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D1988"/>
    <w:multiLevelType w:val="hybridMultilevel"/>
    <w:tmpl w:val="3E4A03A0"/>
    <w:lvl w:ilvl="0" w:tplc="83A6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00EB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B87E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CD5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8F5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1E0E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08B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9AFE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AC60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4081B"/>
    <w:multiLevelType w:val="hybridMultilevel"/>
    <w:tmpl w:val="CF1C09A4"/>
    <w:lvl w:ilvl="0" w:tplc="7640FDC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677EC2D4" w:tentative="1">
      <w:start w:val="1"/>
      <w:numFmt w:val="lowerLetter"/>
      <w:lvlText w:val="%2."/>
      <w:lvlJc w:val="left"/>
      <w:pPr>
        <w:ind w:left="1440" w:hanging="360"/>
      </w:pPr>
    </w:lvl>
    <w:lvl w:ilvl="2" w:tplc="F1E20596" w:tentative="1">
      <w:start w:val="1"/>
      <w:numFmt w:val="lowerRoman"/>
      <w:lvlText w:val="%3."/>
      <w:lvlJc w:val="right"/>
      <w:pPr>
        <w:ind w:left="2160" w:hanging="180"/>
      </w:pPr>
    </w:lvl>
    <w:lvl w:ilvl="3" w:tplc="9B4066EE" w:tentative="1">
      <w:start w:val="1"/>
      <w:numFmt w:val="decimal"/>
      <w:lvlText w:val="%4."/>
      <w:lvlJc w:val="left"/>
      <w:pPr>
        <w:ind w:left="2880" w:hanging="360"/>
      </w:pPr>
    </w:lvl>
    <w:lvl w:ilvl="4" w:tplc="1630A598" w:tentative="1">
      <w:start w:val="1"/>
      <w:numFmt w:val="lowerLetter"/>
      <w:lvlText w:val="%5."/>
      <w:lvlJc w:val="left"/>
      <w:pPr>
        <w:ind w:left="3600" w:hanging="360"/>
      </w:pPr>
    </w:lvl>
    <w:lvl w:ilvl="5" w:tplc="3EC44AAE" w:tentative="1">
      <w:start w:val="1"/>
      <w:numFmt w:val="lowerRoman"/>
      <w:lvlText w:val="%6."/>
      <w:lvlJc w:val="right"/>
      <w:pPr>
        <w:ind w:left="4320" w:hanging="180"/>
      </w:pPr>
    </w:lvl>
    <w:lvl w:ilvl="6" w:tplc="6C64A524" w:tentative="1">
      <w:start w:val="1"/>
      <w:numFmt w:val="decimal"/>
      <w:lvlText w:val="%7."/>
      <w:lvlJc w:val="left"/>
      <w:pPr>
        <w:ind w:left="5040" w:hanging="360"/>
      </w:pPr>
    </w:lvl>
    <w:lvl w:ilvl="7" w:tplc="FCA4D726" w:tentative="1">
      <w:start w:val="1"/>
      <w:numFmt w:val="lowerLetter"/>
      <w:lvlText w:val="%8."/>
      <w:lvlJc w:val="left"/>
      <w:pPr>
        <w:ind w:left="5760" w:hanging="360"/>
      </w:pPr>
    </w:lvl>
    <w:lvl w:ilvl="8" w:tplc="6C3800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17B00"/>
    <w:multiLevelType w:val="hybridMultilevel"/>
    <w:tmpl w:val="E06405E8"/>
    <w:lvl w:ilvl="0" w:tplc="8F426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1286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DC34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CE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82D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0049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C04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2A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E024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86D87"/>
    <w:multiLevelType w:val="hybridMultilevel"/>
    <w:tmpl w:val="C23E5030"/>
    <w:lvl w:ilvl="0" w:tplc="CA64FF42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49F0CA00" w:tentative="1">
      <w:start w:val="1"/>
      <w:numFmt w:val="lowerLetter"/>
      <w:lvlText w:val="%2."/>
      <w:lvlJc w:val="left"/>
      <w:pPr>
        <w:ind w:left="1440" w:hanging="360"/>
      </w:pPr>
    </w:lvl>
    <w:lvl w:ilvl="2" w:tplc="1578DDF4" w:tentative="1">
      <w:start w:val="1"/>
      <w:numFmt w:val="lowerRoman"/>
      <w:lvlText w:val="%3."/>
      <w:lvlJc w:val="right"/>
      <w:pPr>
        <w:ind w:left="2160" w:hanging="180"/>
      </w:pPr>
    </w:lvl>
    <w:lvl w:ilvl="3" w:tplc="91364A96" w:tentative="1">
      <w:start w:val="1"/>
      <w:numFmt w:val="decimal"/>
      <w:lvlText w:val="%4."/>
      <w:lvlJc w:val="left"/>
      <w:pPr>
        <w:ind w:left="2880" w:hanging="360"/>
      </w:pPr>
    </w:lvl>
    <w:lvl w:ilvl="4" w:tplc="CBECC3D6" w:tentative="1">
      <w:start w:val="1"/>
      <w:numFmt w:val="lowerLetter"/>
      <w:lvlText w:val="%5."/>
      <w:lvlJc w:val="left"/>
      <w:pPr>
        <w:ind w:left="3600" w:hanging="360"/>
      </w:pPr>
    </w:lvl>
    <w:lvl w:ilvl="5" w:tplc="85CEC5DC" w:tentative="1">
      <w:start w:val="1"/>
      <w:numFmt w:val="lowerRoman"/>
      <w:lvlText w:val="%6."/>
      <w:lvlJc w:val="right"/>
      <w:pPr>
        <w:ind w:left="4320" w:hanging="180"/>
      </w:pPr>
    </w:lvl>
    <w:lvl w:ilvl="6" w:tplc="06F67904" w:tentative="1">
      <w:start w:val="1"/>
      <w:numFmt w:val="decimal"/>
      <w:lvlText w:val="%7."/>
      <w:lvlJc w:val="left"/>
      <w:pPr>
        <w:ind w:left="5040" w:hanging="360"/>
      </w:pPr>
    </w:lvl>
    <w:lvl w:ilvl="7" w:tplc="ECB44268" w:tentative="1">
      <w:start w:val="1"/>
      <w:numFmt w:val="lowerLetter"/>
      <w:lvlText w:val="%8."/>
      <w:lvlJc w:val="left"/>
      <w:pPr>
        <w:ind w:left="5760" w:hanging="360"/>
      </w:pPr>
    </w:lvl>
    <w:lvl w:ilvl="8" w:tplc="F72E6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FB31FE"/>
    <w:multiLevelType w:val="hybridMultilevel"/>
    <w:tmpl w:val="5F34AF78"/>
    <w:lvl w:ilvl="0" w:tplc="1C4CC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F74EDAA" w:tentative="1">
      <w:start w:val="1"/>
      <w:numFmt w:val="lowerLetter"/>
      <w:lvlText w:val="%2."/>
      <w:lvlJc w:val="left"/>
      <w:pPr>
        <w:ind w:left="1080" w:hanging="360"/>
      </w:pPr>
    </w:lvl>
    <w:lvl w:ilvl="2" w:tplc="1E1C9D82" w:tentative="1">
      <w:start w:val="1"/>
      <w:numFmt w:val="lowerRoman"/>
      <w:lvlText w:val="%3."/>
      <w:lvlJc w:val="right"/>
      <w:pPr>
        <w:ind w:left="1800" w:hanging="180"/>
      </w:pPr>
    </w:lvl>
    <w:lvl w:ilvl="3" w:tplc="1222DF98" w:tentative="1">
      <w:start w:val="1"/>
      <w:numFmt w:val="decimal"/>
      <w:lvlText w:val="%4."/>
      <w:lvlJc w:val="left"/>
      <w:pPr>
        <w:ind w:left="2520" w:hanging="360"/>
      </w:pPr>
    </w:lvl>
    <w:lvl w:ilvl="4" w:tplc="55EC91CA" w:tentative="1">
      <w:start w:val="1"/>
      <w:numFmt w:val="lowerLetter"/>
      <w:lvlText w:val="%5."/>
      <w:lvlJc w:val="left"/>
      <w:pPr>
        <w:ind w:left="3240" w:hanging="360"/>
      </w:pPr>
    </w:lvl>
    <w:lvl w:ilvl="5" w:tplc="7D50F59A" w:tentative="1">
      <w:start w:val="1"/>
      <w:numFmt w:val="lowerRoman"/>
      <w:lvlText w:val="%6."/>
      <w:lvlJc w:val="right"/>
      <w:pPr>
        <w:ind w:left="3960" w:hanging="180"/>
      </w:pPr>
    </w:lvl>
    <w:lvl w:ilvl="6" w:tplc="B40CA452" w:tentative="1">
      <w:start w:val="1"/>
      <w:numFmt w:val="decimal"/>
      <w:lvlText w:val="%7."/>
      <w:lvlJc w:val="left"/>
      <w:pPr>
        <w:ind w:left="4680" w:hanging="360"/>
      </w:pPr>
    </w:lvl>
    <w:lvl w:ilvl="7" w:tplc="716C9EAA" w:tentative="1">
      <w:start w:val="1"/>
      <w:numFmt w:val="lowerLetter"/>
      <w:lvlText w:val="%8."/>
      <w:lvlJc w:val="left"/>
      <w:pPr>
        <w:ind w:left="5400" w:hanging="360"/>
      </w:pPr>
    </w:lvl>
    <w:lvl w:ilvl="8" w:tplc="6C2407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B05756"/>
    <w:multiLevelType w:val="hybridMultilevel"/>
    <w:tmpl w:val="D4CC29BE"/>
    <w:lvl w:ilvl="0" w:tplc="602A8244">
      <w:start w:val="1"/>
      <w:numFmt w:val="decimal"/>
      <w:lvlText w:val="%1-"/>
      <w:lvlJc w:val="left"/>
      <w:pPr>
        <w:ind w:left="720" w:hanging="360"/>
      </w:pPr>
    </w:lvl>
    <w:lvl w:ilvl="1" w:tplc="D9AE70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CC79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38F6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BA17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868C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1C57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6D6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9066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9167461">
    <w:abstractNumId w:val="14"/>
  </w:num>
  <w:num w:numId="2" w16cid:durableId="603538606">
    <w:abstractNumId w:val="0"/>
  </w:num>
  <w:num w:numId="3" w16cid:durableId="489904468">
    <w:abstractNumId w:val="6"/>
  </w:num>
  <w:num w:numId="4" w16cid:durableId="19438020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3113061">
    <w:abstractNumId w:val="2"/>
  </w:num>
  <w:num w:numId="6" w16cid:durableId="1271470656">
    <w:abstractNumId w:val="7"/>
  </w:num>
  <w:num w:numId="7" w16cid:durableId="764766280">
    <w:abstractNumId w:val="13"/>
  </w:num>
  <w:num w:numId="8" w16cid:durableId="246303943">
    <w:abstractNumId w:val="8"/>
  </w:num>
  <w:num w:numId="9" w16cid:durableId="2026053018">
    <w:abstractNumId w:val="9"/>
  </w:num>
  <w:num w:numId="10" w16cid:durableId="893152458">
    <w:abstractNumId w:val="5"/>
  </w:num>
  <w:num w:numId="11" w16cid:durableId="780611132">
    <w:abstractNumId w:val="11"/>
  </w:num>
  <w:num w:numId="12" w16cid:durableId="1935170079">
    <w:abstractNumId w:val="10"/>
  </w:num>
  <w:num w:numId="13" w16cid:durableId="1242835488">
    <w:abstractNumId w:val="12"/>
  </w:num>
  <w:num w:numId="14" w16cid:durableId="1282683993">
    <w:abstractNumId w:val="3"/>
  </w:num>
  <w:num w:numId="15" w16cid:durableId="1405952589">
    <w:abstractNumId w:val="4"/>
  </w:num>
  <w:num w:numId="16" w16cid:durableId="1327130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7A"/>
    <w:rsid w:val="00002CB9"/>
    <w:rsid w:val="00002E71"/>
    <w:rsid w:val="00005815"/>
    <w:rsid w:val="000073D4"/>
    <w:rsid w:val="000077F5"/>
    <w:rsid w:val="000131D3"/>
    <w:rsid w:val="00013D1D"/>
    <w:rsid w:val="000150D3"/>
    <w:rsid w:val="00016C06"/>
    <w:rsid w:val="00016C9E"/>
    <w:rsid w:val="00017FE7"/>
    <w:rsid w:val="00022435"/>
    <w:rsid w:val="000234CF"/>
    <w:rsid w:val="0002780B"/>
    <w:rsid w:val="0003097A"/>
    <w:rsid w:val="00031DDA"/>
    <w:rsid w:val="00031DEA"/>
    <w:rsid w:val="00033630"/>
    <w:rsid w:val="00034A20"/>
    <w:rsid w:val="00034DE8"/>
    <w:rsid w:val="000358AD"/>
    <w:rsid w:val="0003657F"/>
    <w:rsid w:val="0004151F"/>
    <w:rsid w:val="00043B42"/>
    <w:rsid w:val="00045938"/>
    <w:rsid w:val="00052BB4"/>
    <w:rsid w:val="000536A3"/>
    <w:rsid w:val="000539A1"/>
    <w:rsid w:val="0005437E"/>
    <w:rsid w:val="000567BF"/>
    <w:rsid w:val="00060376"/>
    <w:rsid w:val="00066D1B"/>
    <w:rsid w:val="00072146"/>
    <w:rsid w:val="00072D24"/>
    <w:rsid w:val="00073A03"/>
    <w:rsid w:val="00073C84"/>
    <w:rsid w:val="00074A81"/>
    <w:rsid w:val="00075C48"/>
    <w:rsid w:val="0007602C"/>
    <w:rsid w:val="00077B9E"/>
    <w:rsid w:val="00081F79"/>
    <w:rsid w:val="00082749"/>
    <w:rsid w:val="00086033"/>
    <w:rsid w:val="00087B6D"/>
    <w:rsid w:val="00091C60"/>
    <w:rsid w:val="0009243B"/>
    <w:rsid w:val="00094873"/>
    <w:rsid w:val="00096BA2"/>
    <w:rsid w:val="000A0CAB"/>
    <w:rsid w:val="000A3DAA"/>
    <w:rsid w:val="000A4ECC"/>
    <w:rsid w:val="000A5DB0"/>
    <w:rsid w:val="000B015C"/>
    <w:rsid w:val="000B2F01"/>
    <w:rsid w:val="000B41D8"/>
    <w:rsid w:val="000B4D2C"/>
    <w:rsid w:val="000C00AE"/>
    <w:rsid w:val="000C07DC"/>
    <w:rsid w:val="000C4023"/>
    <w:rsid w:val="000C4469"/>
    <w:rsid w:val="000C689A"/>
    <w:rsid w:val="000C6D07"/>
    <w:rsid w:val="000E2803"/>
    <w:rsid w:val="000E4A6B"/>
    <w:rsid w:val="000E4E65"/>
    <w:rsid w:val="000F0717"/>
    <w:rsid w:val="000F2DF4"/>
    <w:rsid w:val="000F48F3"/>
    <w:rsid w:val="000F5386"/>
    <w:rsid w:val="000F55AC"/>
    <w:rsid w:val="000F6DF7"/>
    <w:rsid w:val="000F7E36"/>
    <w:rsid w:val="001103DD"/>
    <w:rsid w:val="001105BA"/>
    <w:rsid w:val="001109FC"/>
    <w:rsid w:val="001177CF"/>
    <w:rsid w:val="001178F8"/>
    <w:rsid w:val="00121DBB"/>
    <w:rsid w:val="001221E0"/>
    <w:rsid w:val="0012323D"/>
    <w:rsid w:val="00124980"/>
    <w:rsid w:val="00125A15"/>
    <w:rsid w:val="00127056"/>
    <w:rsid w:val="00132B9D"/>
    <w:rsid w:val="00132C1C"/>
    <w:rsid w:val="0013337A"/>
    <w:rsid w:val="00134D7E"/>
    <w:rsid w:val="00137D36"/>
    <w:rsid w:val="0014208E"/>
    <w:rsid w:val="00142343"/>
    <w:rsid w:val="001427CC"/>
    <w:rsid w:val="00145F24"/>
    <w:rsid w:val="00153298"/>
    <w:rsid w:val="00154A5E"/>
    <w:rsid w:val="00154F60"/>
    <w:rsid w:val="00155040"/>
    <w:rsid w:val="00155E5C"/>
    <w:rsid w:val="0015641F"/>
    <w:rsid w:val="00156E61"/>
    <w:rsid w:val="00160704"/>
    <w:rsid w:val="00162EEB"/>
    <w:rsid w:val="0016361D"/>
    <w:rsid w:val="00163CB2"/>
    <w:rsid w:val="00166A19"/>
    <w:rsid w:val="00173E87"/>
    <w:rsid w:val="00174522"/>
    <w:rsid w:val="00180380"/>
    <w:rsid w:val="00186FCD"/>
    <w:rsid w:val="0018784A"/>
    <w:rsid w:val="00187F78"/>
    <w:rsid w:val="00190B7D"/>
    <w:rsid w:val="00191DAF"/>
    <w:rsid w:val="00191FF6"/>
    <w:rsid w:val="00192052"/>
    <w:rsid w:val="00193873"/>
    <w:rsid w:val="001A308F"/>
    <w:rsid w:val="001A67C5"/>
    <w:rsid w:val="001A6B1F"/>
    <w:rsid w:val="001A6C21"/>
    <w:rsid w:val="001A78D7"/>
    <w:rsid w:val="001B2AE7"/>
    <w:rsid w:val="001B6C0D"/>
    <w:rsid w:val="001C1FD2"/>
    <w:rsid w:val="001C3B63"/>
    <w:rsid w:val="001C3ECB"/>
    <w:rsid w:val="001D179A"/>
    <w:rsid w:val="001D20E7"/>
    <w:rsid w:val="001D3C25"/>
    <w:rsid w:val="001D3DDA"/>
    <w:rsid w:val="001D4FBF"/>
    <w:rsid w:val="001D549F"/>
    <w:rsid w:val="001D5BA5"/>
    <w:rsid w:val="001D7893"/>
    <w:rsid w:val="001E0465"/>
    <w:rsid w:val="001E30F9"/>
    <w:rsid w:val="001E4D03"/>
    <w:rsid w:val="001E6FC2"/>
    <w:rsid w:val="001F0A41"/>
    <w:rsid w:val="001F15DB"/>
    <w:rsid w:val="001F49D1"/>
    <w:rsid w:val="001F5FB1"/>
    <w:rsid w:val="001F7B0D"/>
    <w:rsid w:val="00201C63"/>
    <w:rsid w:val="0020283B"/>
    <w:rsid w:val="002030A4"/>
    <w:rsid w:val="00203687"/>
    <w:rsid w:val="0020647A"/>
    <w:rsid w:val="00206BE9"/>
    <w:rsid w:val="00207150"/>
    <w:rsid w:val="00211249"/>
    <w:rsid w:val="00211D9C"/>
    <w:rsid w:val="00211E5C"/>
    <w:rsid w:val="00211F7F"/>
    <w:rsid w:val="0021256C"/>
    <w:rsid w:val="00213583"/>
    <w:rsid w:val="00215E17"/>
    <w:rsid w:val="0021723D"/>
    <w:rsid w:val="00217291"/>
    <w:rsid w:val="002212C0"/>
    <w:rsid w:val="002216B4"/>
    <w:rsid w:val="00222C08"/>
    <w:rsid w:val="002260EC"/>
    <w:rsid w:val="00226C14"/>
    <w:rsid w:val="0023139A"/>
    <w:rsid w:val="002321BF"/>
    <w:rsid w:val="00233C84"/>
    <w:rsid w:val="00233F52"/>
    <w:rsid w:val="00234007"/>
    <w:rsid w:val="0023617B"/>
    <w:rsid w:val="002401D0"/>
    <w:rsid w:val="00241133"/>
    <w:rsid w:val="00243E34"/>
    <w:rsid w:val="00243EF5"/>
    <w:rsid w:val="00246C43"/>
    <w:rsid w:val="00247B3C"/>
    <w:rsid w:val="00247BA9"/>
    <w:rsid w:val="00254055"/>
    <w:rsid w:val="0025516D"/>
    <w:rsid w:val="00255BEA"/>
    <w:rsid w:val="0025651E"/>
    <w:rsid w:val="00262EC1"/>
    <w:rsid w:val="00263C4C"/>
    <w:rsid w:val="00266798"/>
    <w:rsid w:val="00267735"/>
    <w:rsid w:val="002677A2"/>
    <w:rsid w:val="00272841"/>
    <w:rsid w:val="00272D00"/>
    <w:rsid w:val="002733C8"/>
    <w:rsid w:val="002760E8"/>
    <w:rsid w:val="002814AE"/>
    <w:rsid w:val="00282CCA"/>
    <w:rsid w:val="002837D6"/>
    <w:rsid w:val="0028536E"/>
    <w:rsid w:val="00290EFD"/>
    <w:rsid w:val="0029218C"/>
    <w:rsid w:val="00292E26"/>
    <w:rsid w:val="00293CB4"/>
    <w:rsid w:val="0029798B"/>
    <w:rsid w:val="002A4D57"/>
    <w:rsid w:val="002A5AE3"/>
    <w:rsid w:val="002B22FD"/>
    <w:rsid w:val="002B23B0"/>
    <w:rsid w:val="002B3B78"/>
    <w:rsid w:val="002B3DED"/>
    <w:rsid w:val="002B5537"/>
    <w:rsid w:val="002C5E3E"/>
    <w:rsid w:val="002C6082"/>
    <w:rsid w:val="002C7D36"/>
    <w:rsid w:val="002D1226"/>
    <w:rsid w:val="002D27C6"/>
    <w:rsid w:val="002D574F"/>
    <w:rsid w:val="002E04F6"/>
    <w:rsid w:val="002E2BB8"/>
    <w:rsid w:val="002E332E"/>
    <w:rsid w:val="002F0FF9"/>
    <w:rsid w:val="002F1DFA"/>
    <w:rsid w:val="002F1FE2"/>
    <w:rsid w:val="002F72E2"/>
    <w:rsid w:val="00300BAD"/>
    <w:rsid w:val="00300E19"/>
    <w:rsid w:val="003011A0"/>
    <w:rsid w:val="00301F48"/>
    <w:rsid w:val="003021AC"/>
    <w:rsid w:val="00302A9D"/>
    <w:rsid w:val="00305A83"/>
    <w:rsid w:val="0031119D"/>
    <w:rsid w:val="00313B5F"/>
    <w:rsid w:val="00315E93"/>
    <w:rsid w:val="003227AE"/>
    <w:rsid w:val="00325D7C"/>
    <w:rsid w:val="00326FE8"/>
    <w:rsid w:val="00330CD5"/>
    <w:rsid w:val="00332A50"/>
    <w:rsid w:val="003337E4"/>
    <w:rsid w:val="00333842"/>
    <w:rsid w:val="00334C15"/>
    <w:rsid w:val="00335028"/>
    <w:rsid w:val="0033582B"/>
    <w:rsid w:val="00336E80"/>
    <w:rsid w:val="003406EB"/>
    <w:rsid w:val="00342A53"/>
    <w:rsid w:val="00342CE0"/>
    <w:rsid w:val="00343F99"/>
    <w:rsid w:val="00345A22"/>
    <w:rsid w:val="00350196"/>
    <w:rsid w:val="00351CF0"/>
    <w:rsid w:val="00352667"/>
    <w:rsid w:val="0035392D"/>
    <w:rsid w:val="00354A43"/>
    <w:rsid w:val="00355DBA"/>
    <w:rsid w:val="00356235"/>
    <w:rsid w:val="00360BFE"/>
    <w:rsid w:val="00360C69"/>
    <w:rsid w:val="00361B43"/>
    <w:rsid w:val="003656A2"/>
    <w:rsid w:val="00366D9C"/>
    <w:rsid w:val="00366FD2"/>
    <w:rsid w:val="00370D85"/>
    <w:rsid w:val="003713CF"/>
    <w:rsid w:val="003729FF"/>
    <w:rsid w:val="003801C8"/>
    <w:rsid w:val="00380EAD"/>
    <w:rsid w:val="00384F29"/>
    <w:rsid w:val="003864A3"/>
    <w:rsid w:val="00387FA7"/>
    <w:rsid w:val="00390024"/>
    <w:rsid w:val="00391FBF"/>
    <w:rsid w:val="0039398A"/>
    <w:rsid w:val="00393E1A"/>
    <w:rsid w:val="00394A88"/>
    <w:rsid w:val="00395C02"/>
    <w:rsid w:val="003A0692"/>
    <w:rsid w:val="003A1947"/>
    <w:rsid w:val="003A4DE4"/>
    <w:rsid w:val="003A6AA9"/>
    <w:rsid w:val="003A732A"/>
    <w:rsid w:val="003B1221"/>
    <w:rsid w:val="003B2C4D"/>
    <w:rsid w:val="003B2F1E"/>
    <w:rsid w:val="003B3150"/>
    <w:rsid w:val="003B4777"/>
    <w:rsid w:val="003B5E7E"/>
    <w:rsid w:val="003B662E"/>
    <w:rsid w:val="003B6896"/>
    <w:rsid w:val="003B6CD4"/>
    <w:rsid w:val="003C013A"/>
    <w:rsid w:val="003C1275"/>
    <w:rsid w:val="003C3ED3"/>
    <w:rsid w:val="003C4C0F"/>
    <w:rsid w:val="003D061E"/>
    <w:rsid w:val="003D3439"/>
    <w:rsid w:val="003D46E5"/>
    <w:rsid w:val="003D514A"/>
    <w:rsid w:val="003D5D7F"/>
    <w:rsid w:val="003D6C1C"/>
    <w:rsid w:val="003E0FA3"/>
    <w:rsid w:val="003E1548"/>
    <w:rsid w:val="003E1772"/>
    <w:rsid w:val="003E37B1"/>
    <w:rsid w:val="003F115B"/>
    <w:rsid w:val="003F134F"/>
    <w:rsid w:val="003F2F99"/>
    <w:rsid w:val="003F4132"/>
    <w:rsid w:val="00400096"/>
    <w:rsid w:val="0040188A"/>
    <w:rsid w:val="00401C19"/>
    <w:rsid w:val="00402844"/>
    <w:rsid w:val="004114E1"/>
    <w:rsid w:val="00411770"/>
    <w:rsid w:val="00413D00"/>
    <w:rsid w:val="00414E3F"/>
    <w:rsid w:val="004176A9"/>
    <w:rsid w:val="004215CE"/>
    <w:rsid w:val="00421BE9"/>
    <w:rsid w:val="0042298B"/>
    <w:rsid w:val="00422C53"/>
    <w:rsid w:val="00424089"/>
    <w:rsid w:val="00425B8C"/>
    <w:rsid w:val="004268B9"/>
    <w:rsid w:val="00430533"/>
    <w:rsid w:val="004316D3"/>
    <w:rsid w:val="004356A5"/>
    <w:rsid w:val="00436914"/>
    <w:rsid w:val="00436FA9"/>
    <w:rsid w:val="00437F23"/>
    <w:rsid w:val="004415D4"/>
    <w:rsid w:val="004477CA"/>
    <w:rsid w:val="00450275"/>
    <w:rsid w:val="00451740"/>
    <w:rsid w:val="004547AD"/>
    <w:rsid w:val="0046176C"/>
    <w:rsid w:val="0046336B"/>
    <w:rsid w:val="004665AA"/>
    <w:rsid w:val="004672FE"/>
    <w:rsid w:val="00467E8B"/>
    <w:rsid w:val="00470714"/>
    <w:rsid w:val="00474620"/>
    <w:rsid w:val="004808F3"/>
    <w:rsid w:val="00482F8F"/>
    <w:rsid w:val="00485C97"/>
    <w:rsid w:val="0049194B"/>
    <w:rsid w:val="00491DD1"/>
    <w:rsid w:val="0049348F"/>
    <w:rsid w:val="00494087"/>
    <w:rsid w:val="004A0485"/>
    <w:rsid w:val="004A1273"/>
    <w:rsid w:val="004A1F11"/>
    <w:rsid w:val="004A3272"/>
    <w:rsid w:val="004A40F7"/>
    <w:rsid w:val="004A544D"/>
    <w:rsid w:val="004B5749"/>
    <w:rsid w:val="004B76A9"/>
    <w:rsid w:val="004B772F"/>
    <w:rsid w:val="004C484A"/>
    <w:rsid w:val="004C5F0E"/>
    <w:rsid w:val="004C6CF7"/>
    <w:rsid w:val="004C6F5E"/>
    <w:rsid w:val="004D1CA6"/>
    <w:rsid w:val="004D1D6D"/>
    <w:rsid w:val="004D2021"/>
    <w:rsid w:val="004D25BE"/>
    <w:rsid w:val="004D37E1"/>
    <w:rsid w:val="004D71D5"/>
    <w:rsid w:val="004E2559"/>
    <w:rsid w:val="004E4E6A"/>
    <w:rsid w:val="004E6DE3"/>
    <w:rsid w:val="004E7A72"/>
    <w:rsid w:val="004F30CB"/>
    <w:rsid w:val="004F30F2"/>
    <w:rsid w:val="004F3583"/>
    <w:rsid w:val="004F7E23"/>
    <w:rsid w:val="00502634"/>
    <w:rsid w:val="00504DCC"/>
    <w:rsid w:val="00507083"/>
    <w:rsid w:val="00510956"/>
    <w:rsid w:val="00510E7C"/>
    <w:rsid w:val="00517BBB"/>
    <w:rsid w:val="0052556B"/>
    <w:rsid w:val="005302FF"/>
    <w:rsid w:val="005306A4"/>
    <w:rsid w:val="005322D1"/>
    <w:rsid w:val="00534858"/>
    <w:rsid w:val="00537034"/>
    <w:rsid w:val="005374CD"/>
    <w:rsid w:val="00540EF1"/>
    <w:rsid w:val="00542233"/>
    <w:rsid w:val="005424B2"/>
    <w:rsid w:val="00542871"/>
    <w:rsid w:val="00544468"/>
    <w:rsid w:val="005444CB"/>
    <w:rsid w:val="0054685E"/>
    <w:rsid w:val="00546A36"/>
    <w:rsid w:val="005500E3"/>
    <w:rsid w:val="00550B80"/>
    <w:rsid w:val="00550E68"/>
    <w:rsid w:val="00551514"/>
    <w:rsid w:val="00554BDC"/>
    <w:rsid w:val="00555069"/>
    <w:rsid w:val="00555A61"/>
    <w:rsid w:val="0056635E"/>
    <w:rsid w:val="00571F64"/>
    <w:rsid w:val="00573A9A"/>
    <w:rsid w:val="005800E7"/>
    <w:rsid w:val="00580216"/>
    <w:rsid w:val="005811BD"/>
    <w:rsid w:val="00583AD4"/>
    <w:rsid w:val="0058759E"/>
    <w:rsid w:val="005A1341"/>
    <w:rsid w:val="005A5B3C"/>
    <w:rsid w:val="005A6B6B"/>
    <w:rsid w:val="005A7B57"/>
    <w:rsid w:val="005B08D1"/>
    <w:rsid w:val="005B108D"/>
    <w:rsid w:val="005B2A3F"/>
    <w:rsid w:val="005B3AB7"/>
    <w:rsid w:val="005B4458"/>
    <w:rsid w:val="005B6733"/>
    <w:rsid w:val="005C1346"/>
    <w:rsid w:val="005C234E"/>
    <w:rsid w:val="005C2EC5"/>
    <w:rsid w:val="005C76BD"/>
    <w:rsid w:val="005D188A"/>
    <w:rsid w:val="005D28FF"/>
    <w:rsid w:val="005D4BCC"/>
    <w:rsid w:val="005D7A95"/>
    <w:rsid w:val="005E2037"/>
    <w:rsid w:val="005E6F4C"/>
    <w:rsid w:val="005F0F0C"/>
    <w:rsid w:val="005F2D38"/>
    <w:rsid w:val="005F405A"/>
    <w:rsid w:val="005F690D"/>
    <w:rsid w:val="005F799B"/>
    <w:rsid w:val="00602CB1"/>
    <w:rsid w:val="0060351A"/>
    <w:rsid w:val="0060536A"/>
    <w:rsid w:val="00607BC8"/>
    <w:rsid w:val="00612684"/>
    <w:rsid w:val="006126AF"/>
    <w:rsid w:val="006147AE"/>
    <w:rsid w:val="00615613"/>
    <w:rsid w:val="00615B2B"/>
    <w:rsid w:val="00622680"/>
    <w:rsid w:val="00623B92"/>
    <w:rsid w:val="006244B7"/>
    <w:rsid w:val="006267F7"/>
    <w:rsid w:val="00626C67"/>
    <w:rsid w:val="006277C5"/>
    <w:rsid w:val="00631A1E"/>
    <w:rsid w:val="00631C11"/>
    <w:rsid w:val="006327F7"/>
    <w:rsid w:val="006412BF"/>
    <w:rsid w:val="00643F4C"/>
    <w:rsid w:val="00645E05"/>
    <w:rsid w:val="00647D95"/>
    <w:rsid w:val="0065345A"/>
    <w:rsid w:val="00653E60"/>
    <w:rsid w:val="006542D7"/>
    <w:rsid w:val="00655578"/>
    <w:rsid w:val="00655AAB"/>
    <w:rsid w:val="00655CF9"/>
    <w:rsid w:val="006562B5"/>
    <w:rsid w:val="00656C9D"/>
    <w:rsid w:val="00660291"/>
    <w:rsid w:val="006609C5"/>
    <w:rsid w:val="00661A8F"/>
    <w:rsid w:val="00662C21"/>
    <w:rsid w:val="00670AB9"/>
    <w:rsid w:val="006858F9"/>
    <w:rsid w:val="006860D6"/>
    <w:rsid w:val="0069316B"/>
    <w:rsid w:val="00694D1B"/>
    <w:rsid w:val="00696940"/>
    <w:rsid w:val="00697F68"/>
    <w:rsid w:val="006A1D8B"/>
    <w:rsid w:val="006A3B23"/>
    <w:rsid w:val="006A44D6"/>
    <w:rsid w:val="006A50CB"/>
    <w:rsid w:val="006A5E43"/>
    <w:rsid w:val="006B03A1"/>
    <w:rsid w:val="006B1186"/>
    <w:rsid w:val="006B1BCC"/>
    <w:rsid w:val="006B28E4"/>
    <w:rsid w:val="006B45C7"/>
    <w:rsid w:val="006C02B0"/>
    <w:rsid w:val="006C0B2B"/>
    <w:rsid w:val="006C1027"/>
    <w:rsid w:val="006C3AF4"/>
    <w:rsid w:val="006C67C2"/>
    <w:rsid w:val="006C6DF7"/>
    <w:rsid w:val="006C71E6"/>
    <w:rsid w:val="006C7AC6"/>
    <w:rsid w:val="006D444D"/>
    <w:rsid w:val="006D4688"/>
    <w:rsid w:val="006D629B"/>
    <w:rsid w:val="006D716D"/>
    <w:rsid w:val="006E094D"/>
    <w:rsid w:val="006E35AD"/>
    <w:rsid w:val="006E600E"/>
    <w:rsid w:val="006F131F"/>
    <w:rsid w:val="006F2013"/>
    <w:rsid w:val="006F36E7"/>
    <w:rsid w:val="006F36EB"/>
    <w:rsid w:val="006F39E7"/>
    <w:rsid w:val="006F7D93"/>
    <w:rsid w:val="0070082A"/>
    <w:rsid w:val="007018D2"/>
    <w:rsid w:val="007019D1"/>
    <w:rsid w:val="00701FE5"/>
    <w:rsid w:val="00702857"/>
    <w:rsid w:val="007040F0"/>
    <w:rsid w:val="00706B3D"/>
    <w:rsid w:val="0070743F"/>
    <w:rsid w:val="007101C2"/>
    <w:rsid w:val="00711169"/>
    <w:rsid w:val="007127DC"/>
    <w:rsid w:val="00717F99"/>
    <w:rsid w:val="00720430"/>
    <w:rsid w:val="007215C1"/>
    <w:rsid w:val="0072484C"/>
    <w:rsid w:val="00725B8C"/>
    <w:rsid w:val="00725CD5"/>
    <w:rsid w:val="0073075D"/>
    <w:rsid w:val="007307B7"/>
    <w:rsid w:val="00731106"/>
    <w:rsid w:val="007325A5"/>
    <w:rsid w:val="007334F8"/>
    <w:rsid w:val="007357E1"/>
    <w:rsid w:val="00737E30"/>
    <w:rsid w:val="00741EB8"/>
    <w:rsid w:val="0074286C"/>
    <w:rsid w:val="007467F3"/>
    <w:rsid w:val="00747CBE"/>
    <w:rsid w:val="0075058C"/>
    <w:rsid w:val="00750EF7"/>
    <w:rsid w:val="0075257F"/>
    <w:rsid w:val="00754C74"/>
    <w:rsid w:val="00756158"/>
    <w:rsid w:val="00757083"/>
    <w:rsid w:val="0076019F"/>
    <w:rsid w:val="00760560"/>
    <w:rsid w:val="00762574"/>
    <w:rsid w:val="00762BC6"/>
    <w:rsid w:val="007645A4"/>
    <w:rsid w:val="00766000"/>
    <w:rsid w:val="00766A78"/>
    <w:rsid w:val="0076770E"/>
    <w:rsid w:val="0076780D"/>
    <w:rsid w:val="00771E9F"/>
    <w:rsid w:val="007733AC"/>
    <w:rsid w:val="0077362D"/>
    <w:rsid w:val="00774A58"/>
    <w:rsid w:val="0077756E"/>
    <w:rsid w:val="00777C15"/>
    <w:rsid w:val="0078282B"/>
    <w:rsid w:val="0078286A"/>
    <w:rsid w:val="00784BE0"/>
    <w:rsid w:val="007873BD"/>
    <w:rsid w:val="0079123A"/>
    <w:rsid w:val="007914E9"/>
    <w:rsid w:val="007915BE"/>
    <w:rsid w:val="00792E62"/>
    <w:rsid w:val="00797A83"/>
    <w:rsid w:val="00797D1E"/>
    <w:rsid w:val="007A0BB6"/>
    <w:rsid w:val="007A10BC"/>
    <w:rsid w:val="007A14D5"/>
    <w:rsid w:val="007A381B"/>
    <w:rsid w:val="007A38D3"/>
    <w:rsid w:val="007A4DD4"/>
    <w:rsid w:val="007B0ACE"/>
    <w:rsid w:val="007B0D7C"/>
    <w:rsid w:val="007B7329"/>
    <w:rsid w:val="007C206C"/>
    <w:rsid w:val="007C25A0"/>
    <w:rsid w:val="007C299B"/>
    <w:rsid w:val="007C5F3A"/>
    <w:rsid w:val="007C6E84"/>
    <w:rsid w:val="007C7C2B"/>
    <w:rsid w:val="007D06C4"/>
    <w:rsid w:val="007D1F1C"/>
    <w:rsid w:val="007D262A"/>
    <w:rsid w:val="007D31B0"/>
    <w:rsid w:val="007D5102"/>
    <w:rsid w:val="007E013D"/>
    <w:rsid w:val="007E097C"/>
    <w:rsid w:val="007E0D2F"/>
    <w:rsid w:val="007E0D72"/>
    <w:rsid w:val="007E0F53"/>
    <w:rsid w:val="007E102E"/>
    <w:rsid w:val="007E199A"/>
    <w:rsid w:val="007E3570"/>
    <w:rsid w:val="007E3FAC"/>
    <w:rsid w:val="007F0CBD"/>
    <w:rsid w:val="007F0EEF"/>
    <w:rsid w:val="007F1B9B"/>
    <w:rsid w:val="007F2504"/>
    <w:rsid w:val="007F26B1"/>
    <w:rsid w:val="007F6CDE"/>
    <w:rsid w:val="007F6F8F"/>
    <w:rsid w:val="00804F8F"/>
    <w:rsid w:val="008148BB"/>
    <w:rsid w:val="00814E73"/>
    <w:rsid w:val="00817B82"/>
    <w:rsid w:val="008202D8"/>
    <w:rsid w:val="00822730"/>
    <w:rsid w:val="00824410"/>
    <w:rsid w:val="00825D87"/>
    <w:rsid w:val="008268A0"/>
    <w:rsid w:val="008279E5"/>
    <w:rsid w:val="008313D3"/>
    <w:rsid w:val="008376AC"/>
    <w:rsid w:val="00841EF5"/>
    <w:rsid w:val="00842E1C"/>
    <w:rsid w:val="00844468"/>
    <w:rsid w:val="008506EC"/>
    <w:rsid w:val="00850D57"/>
    <w:rsid w:val="00853B8F"/>
    <w:rsid w:val="0085673A"/>
    <w:rsid w:val="008572F5"/>
    <w:rsid w:val="0085759A"/>
    <w:rsid w:val="00857665"/>
    <w:rsid w:val="008621D4"/>
    <w:rsid w:val="0086223D"/>
    <w:rsid w:val="008652F7"/>
    <w:rsid w:val="00867750"/>
    <w:rsid w:val="00870208"/>
    <w:rsid w:val="008712C1"/>
    <w:rsid w:val="0087249D"/>
    <w:rsid w:val="00876057"/>
    <w:rsid w:val="00880C70"/>
    <w:rsid w:val="00881525"/>
    <w:rsid w:val="00883568"/>
    <w:rsid w:val="0088357E"/>
    <w:rsid w:val="00884AA1"/>
    <w:rsid w:val="00891583"/>
    <w:rsid w:val="00893622"/>
    <w:rsid w:val="00895328"/>
    <w:rsid w:val="008953A9"/>
    <w:rsid w:val="00897836"/>
    <w:rsid w:val="008A0B94"/>
    <w:rsid w:val="008A3449"/>
    <w:rsid w:val="008A6A83"/>
    <w:rsid w:val="008A6B86"/>
    <w:rsid w:val="008B1FD0"/>
    <w:rsid w:val="008B469D"/>
    <w:rsid w:val="008B520C"/>
    <w:rsid w:val="008B7043"/>
    <w:rsid w:val="008B72BD"/>
    <w:rsid w:val="008C1F06"/>
    <w:rsid w:val="008C317D"/>
    <w:rsid w:val="008C565A"/>
    <w:rsid w:val="008D12E3"/>
    <w:rsid w:val="008D289E"/>
    <w:rsid w:val="008D5865"/>
    <w:rsid w:val="008D5941"/>
    <w:rsid w:val="008D5C1A"/>
    <w:rsid w:val="008D6DCB"/>
    <w:rsid w:val="008E10E8"/>
    <w:rsid w:val="008E1961"/>
    <w:rsid w:val="008E3BB5"/>
    <w:rsid w:val="008E3F1C"/>
    <w:rsid w:val="008E7456"/>
    <w:rsid w:val="008E7CB8"/>
    <w:rsid w:val="008F04FF"/>
    <w:rsid w:val="008F2FD0"/>
    <w:rsid w:val="008F7ED4"/>
    <w:rsid w:val="009002C2"/>
    <w:rsid w:val="00900332"/>
    <w:rsid w:val="00900EA3"/>
    <w:rsid w:val="00903245"/>
    <w:rsid w:val="00903DC5"/>
    <w:rsid w:val="0090498F"/>
    <w:rsid w:val="009057D9"/>
    <w:rsid w:val="009064A5"/>
    <w:rsid w:val="00912232"/>
    <w:rsid w:val="00912926"/>
    <w:rsid w:val="00912FC0"/>
    <w:rsid w:val="009137D4"/>
    <w:rsid w:val="00913F1E"/>
    <w:rsid w:val="00914F2C"/>
    <w:rsid w:val="00915577"/>
    <w:rsid w:val="0091681E"/>
    <w:rsid w:val="00921504"/>
    <w:rsid w:val="00921920"/>
    <w:rsid w:val="00924C6E"/>
    <w:rsid w:val="00934BE7"/>
    <w:rsid w:val="00936F4A"/>
    <w:rsid w:val="009429B3"/>
    <w:rsid w:val="0094301D"/>
    <w:rsid w:val="009437DB"/>
    <w:rsid w:val="00943883"/>
    <w:rsid w:val="009457A4"/>
    <w:rsid w:val="0096351C"/>
    <w:rsid w:val="00965C7B"/>
    <w:rsid w:val="009668DE"/>
    <w:rsid w:val="00970714"/>
    <w:rsid w:val="0098333B"/>
    <w:rsid w:val="00986A55"/>
    <w:rsid w:val="009909B8"/>
    <w:rsid w:val="009922DF"/>
    <w:rsid w:val="00994B8A"/>
    <w:rsid w:val="00995020"/>
    <w:rsid w:val="00996D53"/>
    <w:rsid w:val="00996EE7"/>
    <w:rsid w:val="009A0B2B"/>
    <w:rsid w:val="009A184C"/>
    <w:rsid w:val="009A2667"/>
    <w:rsid w:val="009A285B"/>
    <w:rsid w:val="009A3686"/>
    <w:rsid w:val="009A4137"/>
    <w:rsid w:val="009A4478"/>
    <w:rsid w:val="009A6994"/>
    <w:rsid w:val="009B1834"/>
    <w:rsid w:val="009B410E"/>
    <w:rsid w:val="009B4351"/>
    <w:rsid w:val="009B5632"/>
    <w:rsid w:val="009B7FF5"/>
    <w:rsid w:val="009C1393"/>
    <w:rsid w:val="009C19B0"/>
    <w:rsid w:val="009C3185"/>
    <w:rsid w:val="009C5598"/>
    <w:rsid w:val="009E28D4"/>
    <w:rsid w:val="009E561B"/>
    <w:rsid w:val="009E5FB3"/>
    <w:rsid w:val="009F0A07"/>
    <w:rsid w:val="009F3E77"/>
    <w:rsid w:val="00A00A36"/>
    <w:rsid w:val="00A046DE"/>
    <w:rsid w:val="00A04C7D"/>
    <w:rsid w:val="00A06286"/>
    <w:rsid w:val="00A100E4"/>
    <w:rsid w:val="00A12FCD"/>
    <w:rsid w:val="00A173E3"/>
    <w:rsid w:val="00A2097E"/>
    <w:rsid w:val="00A22774"/>
    <w:rsid w:val="00A261EF"/>
    <w:rsid w:val="00A277C2"/>
    <w:rsid w:val="00A31922"/>
    <w:rsid w:val="00A31EF2"/>
    <w:rsid w:val="00A327F1"/>
    <w:rsid w:val="00A34D64"/>
    <w:rsid w:val="00A3502D"/>
    <w:rsid w:val="00A3648C"/>
    <w:rsid w:val="00A36E99"/>
    <w:rsid w:val="00A3723D"/>
    <w:rsid w:val="00A4168A"/>
    <w:rsid w:val="00A43B9D"/>
    <w:rsid w:val="00A46CD3"/>
    <w:rsid w:val="00A500AF"/>
    <w:rsid w:val="00A50896"/>
    <w:rsid w:val="00A5236A"/>
    <w:rsid w:val="00A53920"/>
    <w:rsid w:val="00A54378"/>
    <w:rsid w:val="00A54877"/>
    <w:rsid w:val="00A57225"/>
    <w:rsid w:val="00A6035D"/>
    <w:rsid w:val="00A63738"/>
    <w:rsid w:val="00A66DB9"/>
    <w:rsid w:val="00A70EBA"/>
    <w:rsid w:val="00A70F4A"/>
    <w:rsid w:val="00A74E25"/>
    <w:rsid w:val="00A7533B"/>
    <w:rsid w:val="00A77652"/>
    <w:rsid w:val="00A81BA5"/>
    <w:rsid w:val="00A82C44"/>
    <w:rsid w:val="00A843E8"/>
    <w:rsid w:val="00A847A6"/>
    <w:rsid w:val="00A85067"/>
    <w:rsid w:val="00A90482"/>
    <w:rsid w:val="00A904A6"/>
    <w:rsid w:val="00A91E51"/>
    <w:rsid w:val="00A94663"/>
    <w:rsid w:val="00A94D8C"/>
    <w:rsid w:val="00A97795"/>
    <w:rsid w:val="00AA2AE0"/>
    <w:rsid w:val="00AA5E81"/>
    <w:rsid w:val="00AB1953"/>
    <w:rsid w:val="00AB375F"/>
    <w:rsid w:val="00AB4D0B"/>
    <w:rsid w:val="00AB6BB3"/>
    <w:rsid w:val="00AC0534"/>
    <w:rsid w:val="00AC1423"/>
    <w:rsid w:val="00AD2D21"/>
    <w:rsid w:val="00AD373A"/>
    <w:rsid w:val="00AD3DD2"/>
    <w:rsid w:val="00AD4392"/>
    <w:rsid w:val="00AE1CAE"/>
    <w:rsid w:val="00AE200E"/>
    <w:rsid w:val="00AE2D88"/>
    <w:rsid w:val="00AE39CB"/>
    <w:rsid w:val="00AE59A9"/>
    <w:rsid w:val="00AE5C52"/>
    <w:rsid w:val="00AE7080"/>
    <w:rsid w:val="00AE73F2"/>
    <w:rsid w:val="00AF25EE"/>
    <w:rsid w:val="00AF5D24"/>
    <w:rsid w:val="00B00891"/>
    <w:rsid w:val="00B00B3A"/>
    <w:rsid w:val="00B02CE8"/>
    <w:rsid w:val="00B044F1"/>
    <w:rsid w:val="00B053CF"/>
    <w:rsid w:val="00B13D0F"/>
    <w:rsid w:val="00B21781"/>
    <w:rsid w:val="00B220AF"/>
    <w:rsid w:val="00B25111"/>
    <w:rsid w:val="00B25883"/>
    <w:rsid w:val="00B303A7"/>
    <w:rsid w:val="00B31AF0"/>
    <w:rsid w:val="00B32963"/>
    <w:rsid w:val="00B33FE7"/>
    <w:rsid w:val="00B36EE1"/>
    <w:rsid w:val="00B404A7"/>
    <w:rsid w:val="00B41254"/>
    <w:rsid w:val="00B416F7"/>
    <w:rsid w:val="00B460AE"/>
    <w:rsid w:val="00B5236A"/>
    <w:rsid w:val="00B52A0F"/>
    <w:rsid w:val="00B5460E"/>
    <w:rsid w:val="00B57E0C"/>
    <w:rsid w:val="00B63952"/>
    <w:rsid w:val="00B64DF7"/>
    <w:rsid w:val="00B66394"/>
    <w:rsid w:val="00B74788"/>
    <w:rsid w:val="00B74B54"/>
    <w:rsid w:val="00B77103"/>
    <w:rsid w:val="00B77971"/>
    <w:rsid w:val="00B86FD3"/>
    <w:rsid w:val="00B909F6"/>
    <w:rsid w:val="00B92C74"/>
    <w:rsid w:val="00B93E11"/>
    <w:rsid w:val="00B95780"/>
    <w:rsid w:val="00B97AF3"/>
    <w:rsid w:val="00BA16B9"/>
    <w:rsid w:val="00BA1CBE"/>
    <w:rsid w:val="00BA3083"/>
    <w:rsid w:val="00BA32A3"/>
    <w:rsid w:val="00BA4E95"/>
    <w:rsid w:val="00BB0FEF"/>
    <w:rsid w:val="00BB2A20"/>
    <w:rsid w:val="00BB2E6E"/>
    <w:rsid w:val="00BB4626"/>
    <w:rsid w:val="00BB4D99"/>
    <w:rsid w:val="00BB654A"/>
    <w:rsid w:val="00BB7C6B"/>
    <w:rsid w:val="00BC2361"/>
    <w:rsid w:val="00BC2627"/>
    <w:rsid w:val="00BC326B"/>
    <w:rsid w:val="00BC445D"/>
    <w:rsid w:val="00BC4702"/>
    <w:rsid w:val="00BC7C84"/>
    <w:rsid w:val="00BD40C5"/>
    <w:rsid w:val="00BD7060"/>
    <w:rsid w:val="00BD7F3F"/>
    <w:rsid w:val="00BE2552"/>
    <w:rsid w:val="00BF18EE"/>
    <w:rsid w:val="00BF1DBB"/>
    <w:rsid w:val="00BF6BEC"/>
    <w:rsid w:val="00C0408C"/>
    <w:rsid w:val="00C0586F"/>
    <w:rsid w:val="00C07012"/>
    <w:rsid w:val="00C10088"/>
    <w:rsid w:val="00C1139F"/>
    <w:rsid w:val="00C122CD"/>
    <w:rsid w:val="00C16A1A"/>
    <w:rsid w:val="00C17331"/>
    <w:rsid w:val="00C2165C"/>
    <w:rsid w:val="00C23EF2"/>
    <w:rsid w:val="00C240C3"/>
    <w:rsid w:val="00C30BB4"/>
    <w:rsid w:val="00C31B79"/>
    <w:rsid w:val="00C33FEF"/>
    <w:rsid w:val="00C34190"/>
    <w:rsid w:val="00C3785A"/>
    <w:rsid w:val="00C37921"/>
    <w:rsid w:val="00C42C34"/>
    <w:rsid w:val="00C463BA"/>
    <w:rsid w:val="00C51942"/>
    <w:rsid w:val="00C5468F"/>
    <w:rsid w:val="00C5483D"/>
    <w:rsid w:val="00C56095"/>
    <w:rsid w:val="00C564CA"/>
    <w:rsid w:val="00C60F11"/>
    <w:rsid w:val="00C61056"/>
    <w:rsid w:val="00C617C0"/>
    <w:rsid w:val="00C7122D"/>
    <w:rsid w:val="00C75577"/>
    <w:rsid w:val="00C763DC"/>
    <w:rsid w:val="00C77AEE"/>
    <w:rsid w:val="00C807B4"/>
    <w:rsid w:val="00C80EE6"/>
    <w:rsid w:val="00C81992"/>
    <w:rsid w:val="00C8272F"/>
    <w:rsid w:val="00C835F0"/>
    <w:rsid w:val="00C8638B"/>
    <w:rsid w:val="00C86C48"/>
    <w:rsid w:val="00C87698"/>
    <w:rsid w:val="00C900AE"/>
    <w:rsid w:val="00C905D0"/>
    <w:rsid w:val="00C9261F"/>
    <w:rsid w:val="00C930E6"/>
    <w:rsid w:val="00C94620"/>
    <w:rsid w:val="00C94E07"/>
    <w:rsid w:val="00CA09C4"/>
    <w:rsid w:val="00CA37E3"/>
    <w:rsid w:val="00CA4CD7"/>
    <w:rsid w:val="00CA5959"/>
    <w:rsid w:val="00CA70C8"/>
    <w:rsid w:val="00CB1DD7"/>
    <w:rsid w:val="00CB397D"/>
    <w:rsid w:val="00CB3EEC"/>
    <w:rsid w:val="00CB6453"/>
    <w:rsid w:val="00CB6FB6"/>
    <w:rsid w:val="00CC269E"/>
    <w:rsid w:val="00CC7AB2"/>
    <w:rsid w:val="00CD1EBC"/>
    <w:rsid w:val="00CD1F64"/>
    <w:rsid w:val="00CD3B50"/>
    <w:rsid w:val="00CD4F46"/>
    <w:rsid w:val="00CD66E3"/>
    <w:rsid w:val="00CE3BAC"/>
    <w:rsid w:val="00CE6432"/>
    <w:rsid w:val="00CF10AA"/>
    <w:rsid w:val="00CF28D8"/>
    <w:rsid w:val="00CF2A68"/>
    <w:rsid w:val="00CF59DE"/>
    <w:rsid w:val="00CF68C1"/>
    <w:rsid w:val="00CF6B80"/>
    <w:rsid w:val="00CF7FCA"/>
    <w:rsid w:val="00D03426"/>
    <w:rsid w:val="00D0407C"/>
    <w:rsid w:val="00D0698B"/>
    <w:rsid w:val="00D06CE5"/>
    <w:rsid w:val="00D11ED3"/>
    <w:rsid w:val="00D12F40"/>
    <w:rsid w:val="00D14358"/>
    <w:rsid w:val="00D15C38"/>
    <w:rsid w:val="00D1607C"/>
    <w:rsid w:val="00D17A3E"/>
    <w:rsid w:val="00D20E45"/>
    <w:rsid w:val="00D2285D"/>
    <w:rsid w:val="00D23817"/>
    <w:rsid w:val="00D25096"/>
    <w:rsid w:val="00D26339"/>
    <w:rsid w:val="00D2732B"/>
    <w:rsid w:val="00D311B4"/>
    <w:rsid w:val="00D33283"/>
    <w:rsid w:val="00D35F1C"/>
    <w:rsid w:val="00D37DEC"/>
    <w:rsid w:val="00D400CC"/>
    <w:rsid w:val="00D418A0"/>
    <w:rsid w:val="00D43429"/>
    <w:rsid w:val="00D45C0B"/>
    <w:rsid w:val="00D47F87"/>
    <w:rsid w:val="00D5188A"/>
    <w:rsid w:val="00D53137"/>
    <w:rsid w:val="00D6040D"/>
    <w:rsid w:val="00D70595"/>
    <w:rsid w:val="00D72CA5"/>
    <w:rsid w:val="00D74558"/>
    <w:rsid w:val="00D75F09"/>
    <w:rsid w:val="00D7681B"/>
    <w:rsid w:val="00D77F8C"/>
    <w:rsid w:val="00D77FF4"/>
    <w:rsid w:val="00D80ADE"/>
    <w:rsid w:val="00D84DEA"/>
    <w:rsid w:val="00D852AF"/>
    <w:rsid w:val="00D874D0"/>
    <w:rsid w:val="00D902EF"/>
    <w:rsid w:val="00D904A9"/>
    <w:rsid w:val="00D90800"/>
    <w:rsid w:val="00D95CB4"/>
    <w:rsid w:val="00DA1084"/>
    <w:rsid w:val="00DA2240"/>
    <w:rsid w:val="00DA7B89"/>
    <w:rsid w:val="00DB436A"/>
    <w:rsid w:val="00DB4660"/>
    <w:rsid w:val="00DB46EE"/>
    <w:rsid w:val="00DB48D7"/>
    <w:rsid w:val="00DB49DD"/>
    <w:rsid w:val="00DB597B"/>
    <w:rsid w:val="00DB6F9D"/>
    <w:rsid w:val="00DC07C1"/>
    <w:rsid w:val="00DC0D19"/>
    <w:rsid w:val="00DC0F83"/>
    <w:rsid w:val="00DC13D0"/>
    <w:rsid w:val="00DC4924"/>
    <w:rsid w:val="00DC50B2"/>
    <w:rsid w:val="00DC5F33"/>
    <w:rsid w:val="00DC6A70"/>
    <w:rsid w:val="00DD0D66"/>
    <w:rsid w:val="00DD19C6"/>
    <w:rsid w:val="00DD2EEB"/>
    <w:rsid w:val="00DD5D38"/>
    <w:rsid w:val="00DE1490"/>
    <w:rsid w:val="00DE696E"/>
    <w:rsid w:val="00DF315E"/>
    <w:rsid w:val="00DF6775"/>
    <w:rsid w:val="00DF67A6"/>
    <w:rsid w:val="00DF7C7C"/>
    <w:rsid w:val="00E00B4B"/>
    <w:rsid w:val="00E02DC1"/>
    <w:rsid w:val="00E03BF1"/>
    <w:rsid w:val="00E056D7"/>
    <w:rsid w:val="00E163B8"/>
    <w:rsid w:val="00E20C6F"/>
    <w:rsid w:val="00E219B0"/>
    <w:rsid w:val="00E23150"/>
    <w:rsid w:val="00E24F0A"/>
    <w:rsid w:val="00E31815"/>
    <w:rsid w:val="00E33152"/>
    <w:rsid w:val="00E403E8"/>
    <w:rsid w:val="00E406F4"/>
    <w:rsid w:val="00E5023E"/>
    <w:rsid w:val="00E5328A"/>
    <w:rsid w:val="00E608FC"/>
    <w:rsid w:val="00E61A7B"/>
    <w:rsid w:val="00E61B33"/>
    <w:rsid w:val="00E625EA"/>
    <w:rsid w:val="00E632A6"/>
    <w:rsid w:val="00E640A7"/>
    <w:rsid w:val="00E72E8D"/>
    <w:rsid w:val="00E80D46"/>
    <w:rsid w:val="00E8319C"/>
    <w:rsid w:val="00E855B4"/>
    <w:rsid w:val="00E868EC"/>
    <w:rsid w:val="00E86D01"/>
    <w:rsid w:val="00E90B00"/>
    <w:rsid w:val="00E936B1"/>
    <w:rsid w:val="00E93FAC"/>
    <w:rsid w:val="00E968E4"/>
    <w:rsid w:val="00E96A86"/>
    <w:rsid w:val="00EA0008"/>
    <w:rsid w:val="00EA14BF"/>
    <w:rsid w:val="00EA3779"/>
    <w:rsid w:val="00EB2A43"/>
    <w:rsid w:val="00EB49E1"/>
    <w:rsid w:val="00EB7513"/>
    <w:rsid w:val="00EC3F85"/>
    <w:rsid w:val="00ED06C0"/>
    <w:rsid w:val="00ED0A3C"/>
    <w:rsid w:val="00ED3F21"/>
    <w:rsid w:val="00ED442C"/>
    <w:rsid w:val="00ED544B"/>
    <w:rsid w:val="00ED7549"/>
    <w:rsid w:val="00EE00E0"/>
    <w:rsid w:val="00EE01C9"/>
    <w:rsid w:val="00EE24A4"/>
    <w:rsid w:val="00EE6147"/>
    <w:rsid w:val="00EE6D5F"/>
    <w:rsid w:val="00EE7E19"/>
    <w:rsid w:val="00EF0883"/>
    <w:rsid w:val="00EF3154"/>
    <w:rsid w:val="00EF5941"/>
    <w:rsid w:val="00F0027B"/>
    <w:rsid w:val="00F0086E"/>
    <w:rsid w:val="00F0236F"/>
    <w:rsid w:val="00F067F9"/>
    <w:rsid w:val="00F06BE0"/>
    <w:rsid w:val="00F06D63"/>
    <w:rsid w:val="00F12DB6"/>
    <w:rsid w:val="00F15D54"/>
    <w:rsid w:val="00F16869"/>
    <w:rsid w:val="00F222F9"/>
    <w:rsid w:val="00F2313B"/>
    <w:rsid w:val="00F23C38"/>
    <w:rsid w:val="00F274F7"/>
    <w:rsid w:val="00F27760"/>
    <w:rsid w:val="00F31B4E"/>
    <w:rsid w:val="00F336A6"/>
    <w:rsid w:val="00F35586"/>
    <w:rsid w:val="00F36A8B"/>
    <w:rsid w:val="00F36FDE"/>
    <w:rsid w:val="00F37185"/>
    <w:rsid w:val="00F4293E"/>
    <w:rsid w:val="00F44B8C"/>
    <w:rsid w:val="00F479C4"/>
    <w:rsid w:val="00F47AA9"/>
    <w:rsid w:val="00F5018D"/>
    <w:rsid w:val="00F529FD"/>
    <w:rsid w:val="00F54541"/>
    <w:rsid w:val="00F559E5"/>
    <w:rsid w:val="00F57B24"/>
    <w:rsid w:val="00F61B07"/>
    <w:rsid w:val="00F62B0E"/>
    <w:rsid w:val="00F73C2E"/>
    <w:rsid w:val="00F73CEE"/>
    <w:rsid w:val="00F74869"/>
    <w:rsid w:val="00F81043"/>
    <w:rsid w:val="00F82C4D"/>
    <w:rsid w:val="00F8446C"/>
    <w:rsid w:val="00F85899"/>
    <w:rsid w:val="00F870E6"/>
    <w:rsid w:val="00F91502"/>
    <w:rsid w:val="00F96734"/>
    <w:rsid w:val="00FA023B"/>
    <w:rsid w:val="00FA14F6"/>
    <w:rsid w:val="00FA435A"/>
    <w:rsid w:val="00FB16C3"/>
    <w:rsid w:val="00FB197D"/>
    <w:rsid w:val="00FB7780"/>
    <w:rsid w:val="00FC0351"/>
    <w:rsid w:val="00FC3E3E"/>
    <w:rsid w:val="00FC46DF"/>
    <w:rsid w:val="00FC4762"/>
    <w:rsid w:val="00FC69CA"/>
    <w:rsid w:val="00FD09BE"/>
    <w:rsid w:val="00FD0AA5"/>
    <w:rsid w:val="00FD3513"/>
    <w:rsid w:val="00FD6782"/>
    <w:rsid w:val="00FE1C31"/>
    <w:rsid w:val="00FE2BBC"/>
    <w:rsid w:val="00FE32F9"/>
    <w:rsid w:val="00FE34E7"/>
    <w:rsid w:val="00FE58D0"/>
    <w:rsid w:val="00FE6843"/>
    <w:rsid w:val="00FF6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4D307B"/>
  <w15:docId w15:val="{0A47533E-E88B-4E55-85DC-09455BD5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DF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1DFA"/>
    <w:rPr>
      <w:rFonts w:eastAsia="Times New Roman"/>
      <w:sz w:val="22"/>
      <w:szCs w:val="22"/>
    </w:rPr>
  </w:style>
  <w:style w:type="character" w:styleId="a4">
    <w:name w:val="Intense Emphasis"/>
    <w:basedOn w:val="a0"/>
    <w:uiPriority w:val="21"/>
    <w:qFormat/>
    <w:rsid w:val="002F1DFA"/>
    <w:rPr>
      <w:b/>
      <w:bCs/>
      <w:i/>
      <w:iCs/>
      <w:color w:val="4F81BD"/>
    </w:rPr>
  </w:style>
  <w:style w:type="paragraph" w:styleId="a5">
    <w:name w:val="Normal (Web)"/>
    <w:basedOn w:val="a"/>
    <w:uiPriority w:val="99"/>
    <w:rsid w:val="009A36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044F1"/>
    <w:pPr>
      <w:ind w:left="720"/>
      <w:contextualSpacing/>
    </w:pPr>
  </w:style>
  <w:style w:type="paragraph" w:styleId="a7">
    <w:name w:val="Balloon Text"/>
    <w:basedOn w:val="a"/>
    <w:link w:val="Char"/>
    <w:uiPriority w:val="99"/>
    <w:semiHidden/>
    <w:unhideWhenUsed/>
    <w:rsid w:val="00725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7"/>
    <w:uiPriority w:val="99"/>
    <w:semiHidden/>
    <w:rsid w:val="00725CD5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rsid w:val="004517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Char0"/>
    <w:uiPriority w:val="99"/>
    <w:unhideWhenUsed/>
    <w:rsid w:val="0014234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9"/>
    <w:uiPriority w:val="99"/>
    <w:rsid w:val="00142343"/>
    <w:rPr>
      <w:rFonts w:eastAsia="Times New Roman"/>
      <w:sz w:val="22"/>
      <w:szCs w:val="22"/>
    </w:rPr>
  </w:style>
  <w:style w:type="paragraph" w:styleId="aa">
    <w:name w:val="footer"/>
    <w:basedOn w:val="a"/>
    <w:link w:val="Char1"/>
    <w:uiPriority w:val="99"/>
    <w:unhideWhenUsed/>
    <w:rsid w:val="0014234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a"/>
    <w:uiPriority w:val="99"/>
    <w:rsid w:val="00142343"/>
    <w:rPr>
      <w:rFonts w:eastAsia="Times New Roman"/>
      <w:sz w:val="22"/>
      <w:szCs w:val="22"/>
    </w:rPr>
  </w:style>
  <w:style w:type="table" w:customStyle="1" w:styleId="TableGrid0">
    <w:name w:val="Table Grid_0"/>
    <w:basedOn w:val="a1"/>
    <w:uiPriority w:val="39"/>
    <w:rsid w:val="00B6593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a0"/>
    <w:rsid w:val="00BE2552"/>
    <w:rPr>
      <w:rFonts w:ascii=".ArabicUIText-Regular" w:hAnsi=".ArabicUIText-Regular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BE2552"/>
    <w:pPr>
      <w:spacing w:after="0" w:line="240" w:lineRule="auto"/>
    </w:pPr>
    <w:rPr>
      <w:rFonts w:ascii=".Arabic UI Text" w:eastAsiaTheme="minorEastAsia" w:hAnsi=".Arabic UI Text" w:cs="Times New Roman"/>
      <w:sz w:val="26"/>
      <w:szCs w:val="26"/>
    </w:rPr>
  </w:style>
  <w:style w:type="table" w:customStyle="1" w:styleId="TableGrid00">
    <w:name w:val="Table Grid_0_0"/>
    <w:basedOn w:val="a1"/>
    <w:rsid w:val="004517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6">
    <w:name w:val="Grid Table 6 Colorful"/>
    <w:basedOn w:val="a1"/>
    <w:uiPriority w:val="51"/>
    <w:rsid w:val="003C14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_1"/>
    <w:basedOn w:val="a1"/>
    <w:uiPriority w:val="59"/>
    <w:rsid w:val="00F06BE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a1"/>
    <w:next w:val="TableGrid1"/>
    <w:uiPriority w:val="59"/>
    <w:rsid w:val="00F06BE0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0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603;&#1604;&#1610;&#1588;&#1577;%20&#1608;&#1585;&#1602;&#1577;%20&#1575;&#1582;&#1578;&#1576;&#1575;&#1585;%20&#1604;&#1604;&#1606;&#1589;&#1581;&#1581;%20&#1575;&#1604;&#1575;&#1604;&#1610;%20&#1605;&#1601;&#1585;&#1594;&#1577;.dotx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6E523-0CCC-4338-B612-0399BF03F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كليشة ورقة اختبار للنصحح الالي مفرغة.dotx</Template>
  <TotalTime>288</TotalTime>
  <Pages>11</Pages>
  <Words>2018</Words>
  <Characters>11505</Characters>
  <Application>Microsoft Office Word</Application>
  <DocSecurity>0</DocSecurity>
  <Lines>95</Lines>
  <Paragraphs>26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Saudi Arabia</Company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2022-05-18T10:08:00Z</cp:lastPrinted>
  <dcterms:created xsi:type="dcterms:W3CDTF">2023-09-02T10:31:00Z</dcterms:created>
  <dcterms:modified xsi:type="dcterms:W3CDTF">2026-10-08T04:42:00Z</dcterms:modified>
</cp:coreProperties>
</file>